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
        <w:tblW w:w="0" w:type="auto"/>
        <w:tblLook w:val="04A0" w:firstRow="1" w:lastRow="0" w:firstColumn="1" w:lastColumn="0" w:noHBand="0" w:noVBand="1"/>
      </w:tblPr>
      <w:tblGrid>
        <w:gridCol w:w="3896"/>
        <w:gridCol w:w="5742"/>
      </w:tblGrid>
      <w:tr w:rsidR="0044550D" w:rsidRPr="007C482D" w14:paraId="79DCAA2C" w14:textId="77777777" w:rsidTr="000B5D24">
        <w:tc>
          <w:tcPr>
            <w:tcW w:w="3936" w:type="dxa"/>
            <w:tcBorders>
              <w:top w:val="nil"/>
              <w:left w:val="nil"/>
              <w:bottom w:val="nil"/>
              <w:right w:val="nil"/>
            </w:tcBorders>
          </w:tcPr>
          <w:p w14:paraId="672A6659" w14:textId="77777777" w:rsidR="0044550D" w:rsidRPr="00D90938" w:rsidRDefault="0044550D" w:rsidP="008A76DE">
            <w:pPr>
              <w:pStyle w:val="Encabezado"/>
              <w:rPr>
                <w:sz w:val="8"/>
                <w:szCs w:val="8"/>
              </w:rPr>
            </w:pPr>
          </w:p>
          <w:p w14:paraId="0A37501D" w14:textId="77777777" w:rsidR="0044550D" w:rsidRDefault="0044550D" w:rsidP="008A76DE">
            <w:pPr>
              <w:pStyle w:val="Encabezado"/>
            </w:pPr>
            <w:r w:rsidRPr="007C482D">
              <w:rPr>
                <w:noProof/>
              </w:rPr>
              <w:drawing>
                <wp:inline distT="0" distB="0" distL="0" distR="0" wp14:anchorId="26BB546A" wp14:editId="07777777">
                  <wp:extent cx="2181225" cy="781050"/>
                  <wp:effectExtent l="19050" t="0" r="9525" b="0"/>
                  <wp:docPr id="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2181225" cy="781050"/>
                          </a:xfrm>
                          <a:prstGeom prst="rect">
                            <a:avLst/>
                          </a:prstGeom>
                          <a:solidFill>
                            <a:srgbClr val="FFFFFF"/>
                          </a:solidFill>
                          <a:ln w="9525">
                            <a:noFill/>
                            <a:miter lim="800000"/>
                            <a:headEnd/>
                            <a:tailEnd/>
                          </a:ln>
                        </pic:spPr>
                      </pic:pic>
                    </a:graphicData>
                  </a:graphic>
                </wp:inline>
              </w:drawing>
            </w:r>
          </w:p>
          <w:p w14:paraId="5DAB6C7B" w14:textId="77777777" w:rsidR="0044550D" w:rsidRDefault="0044550D" w:rsidP="008A76DE">
            <w:pPr>
              <w:pStyle w:val="Encabezado"/>
            </w:pPr>
          </w:p>
          <w:p w14:paraId="2556E2D4" w14:textId="77777777" w:rsidR="0044550D" w:rsidRPr="000628EE" w:rsidRDefault="0044550D" w:rsidP="008A76DE">
            <w:pPr>
              <w:pStyle w:val="Encabezado"/>
              <w:tabs>
                <w:tab w:val="clear" w:pos="4252"/>
                <w:tab w:val="clear" w:pos="8504"/>
              </w:tabs>
              <w:ind w:left="624"/>
              <w:rPr>
                <w:rFonts w:ascii="Trebuchet MS" w:hAnsi="Trebuchet MS"/>
                <w:sz w:val="16"/>
                <w:szCs w:val="16"/>
                <w:lang w:val="es-ES_tradnl"/>
              </w:rPr>
            </w:pPr>
            <w:r w:rsidRPr="000628EE">
              <w:rPr>
                <w:rFonts w:ascii="Trebuchet MS" w:hAnsi="Trebuchet MS"/>
                <w:sz w:val="16"/>
                <w:szCs w:val="16"/>
                <w:lang w:val="es-ES_tradnl"/>
              </w:rPr>
              <w:t xml:space="preserve">    Delegación Territorial de Valladolid</w:t>
            </w:r>
          </w:p>
          <w:p w14:paraId="6C10A46F" w14:textId="77777777" w:rsidR="0044550D" w:rsidRPr="000D7074" w:rsidRDefault="0044550D" w:rsidP="008A76DE">
            <w:pPr>
              <w:pStyle w:val="Encabezado"/>
              <w:tabs>
                <w:tab w:val="clear" w:pos="4252"/>
                <w:tab w:val="clear" w:pos="8504"/>
              </w:tabs>
              <w:ind w:left="624"/>
              <w:rPr>
                <w:rFonts w:ascii="Trebuchet MS" w:hAnsi="Trebuchet MS"/>
                <w:color w:val="808080" w:themeColor="background1" w:themeShade="80"/>
                <w:sz w:val="16"/>
                <w:szCs w:val="16"/>
                <w:lang w:val="es-ES_tradnl"/>
              </w:rPr>
            </w:pPr>
            <w:r w:rsidRPr="000628EE">
              <w:rPr>
                <w:rFonts w:ascii="Trebuchet MS" w:hAnsi="Trebuchet MS"/>
                <w:color w:val="FF0000"/>
                <w:sz w:val="16"/>
                <w:szCs w:val="16"/>
                <w:lang w:val="es-ES_tradnl"/>
              </w:rPr>
              <w:t xml:space="preserve">    </w:t>
            </w:r>
            <w:r w:rsidRPr="000D7074">
              <w:rPr>
                <w:rFonts w:ascii="Trebuchet MS" w:hAnsi="Trebuchet MS"/>
                <w:color w:val="808080" w:themeColor="background1" w:themeShade="80"/>
                <w:sz w:val="16"/>
                <w:szCs w:val="16"/>
                <w:lang w:val="es-ES_tradnl"/>
              </w:rPr>
              <w:t>CEIP Miguel Delibes</w:t>
            </w:r>
          </w:p>
        </w:tc>
        <w:tc>
          <w:tcPr>
            <w:tcW w:w="6378" w:type="dxa"/>
            <w:tcBorders>
              <w:top w:val="nil"/>
              <w:left w:val="nil"/>
              <w:bottom w:val="nil"/>
              <w:right w:val="nil"/>
            </w:tcBorders>
            <w:vAlign w:val="center"/>
          </w:tcPr>
          <w:p w14:paraId="076D7FE4" w14:textId="1CB1E21F" w:rsidR="000B5D24" w:rsidRPr="000B5D24" w:rsidRDefault="00E87E73" w:rsidP="000B5D24">
            <w:pPr>
              <w:pStyle w:val="Encabezado"/>
              <w:jc w:val="center"/>
              <w:rPr>
                <w:rFonts w:ascii="Segoe Script" w:hAnsi="Segoe Script"/>
                <w:b/>
                <w:spacing w:val="20"/>
                <w:sz w:val="28"/>
                <w:szCs w:val="28"/>
              </w:rPr>
            </w:pPr>
            <w:r>
              <w:rPr>
                <w:rFonts w:ascii="Segoe Script" w:hAnsi="Segoe Script"/>
                <w:b/>
                <w:noProof/>
                <w:spacing w:val="20"/>
                <w:sz w:val="28"/>
                <w:szCs w:val="28"/>
              </w:rPr>
              <mc:AlternateContent>
                <mc:Choice Requires="wps">
                  <w:drawing>
                    <wp:anchor distT="0" distB="0" distL="114300" distR="114300" simplePos="0" relativeHeight="251657728" behindDoc="1" locked="0" layoutInCell="1" allowOverlap="1" wp14:anchorId="0E49D2F3" wp14:editId="0467C9B5">
                      <wp:simplePos x="0" y="0"/>
                      <wp:positionH relativeFrom="column">
                        <wp:posOffset>104140</wp:posOffset>
                      </wp:positionH>
                      <wp:positionV relativeFrom="paragraph">
                        <wp:posOffset>-142240</wp:posOffset>
                      </wp:positionV>
                      <wp:extent cx="3510915" cy="1200785"/>
                      <wp:effectExtent l="10795" t="5080" r="12065" b="13335"/>
                      <wp:wrapNone/>
                      <wp:docPr id="2"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10915" cy="120078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CCD6FF0" id="Oval 3" o:spid="_x0000_s1026" style="position:absolute;margin-left:8.2pt;margin-top:-11.2pt;width:276.45pt;height:94.5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"/>
                  </w:pict>
                </mc:Fallback>
              </mc:AlternateContent>
            </w:r>
            <w:r w:rsidR="000B5D24" w:rsidRPr="000B5D24">
              <w:rPr>
                <w:rFonts w:ascii="Segoe Script" w:hAnsi="Segoe Script"/>
                <w:b/>
                <w:spacing w:val="20"/>
                <w:sz w:val="28"/>
                <w:szCs w:val="28"/>
              </w:rPr>
              <w:t>EDUCACIÓN INFANTIL</w:t>
            </w:r>
          </w:p>
          <w:p w14:paraId="3F6F0A6B" w14:textId="77777777" w:rsidR="000B5D24" w:rsidRPr="000B5D24" w:rsidRDefault="000B5D24" w:rsidP="000B5D24">
            <w:pPr>
              <w:pStyle w:val="Encabezado"/>
              <w:jc w:val="center"/>
              <w:rPr>
                <w:rFonts w:ascii="Segoe Script" w:hAnsi="Segoe Script"/>
                <w:b/>
                <w:spacing w:val="20"/>
                <w:sz w:val="28"/>
                <w:szCs w:val="28"/>
              </w:rPr>
            </w:pPr>
            <w:r w:rsidRPr="000B5D24">
              <w:rPr>
                <w:rFonts w:ascii="Segoe Script" w:hAnsi="Segoe Script"/>
                <w:b/>
                <w:spacing w:val="20"/>
                <w:sz w:val="28"/>
                <w:szCs w:val="28"/>
              </w:rPr>
              <w:t>PERIODO DE ADAPTACIÓN</w:t>
            </w:r>
          </w:p>
          <w:p w14:paraId="1EC13CD8" w14:textId="3693C2BD" w:rsidR="0044550D" w:rsidRPr="000B5D24" w:rsidRDefault="000B5D24" w:rsidP="000B5D24">
            <w:pPr>
              <w:jc w:val="center"/>
              <w:rPr>
                <w:rFonts w:ascii="Arial" w:hAnsi="Arial" w:cs="Arial"/>
                <w:b/>
                <w:sz w:val="36"/>
                <w:szCs w:val="24"/>
              </w:rPr>
            </w:pPr>
            <w:r w:rsidRPr="000B5D24">
              <w:rPr>
                <w:rFonts w:ascii="Segoe Script" w:hAnsi="Segoe Script"/>
                <w:b/>
                <w:spacing w:val="20"/>
                <w:sz w:val="28"/>
                <w:szCs w:val="28"/>
              </w:rPr>
              <w:t>CURSO 202</w:t>
            </w:r>
            <w:r w:rsidR="00E609F8">
              <w:rPr>
                <w:rFonts w:ascii="Segoe Script" w:hAnsi="Segoe Script"/>
                <w:b/>
                <w:spacing w:val="20"/>
                <w:sz w:val="28"/>
                <w:szCs w:val="28"/>
              </w:rPr>
              <w:t>6</w:t>
            </w:r>
            <w:r w:rsidRPr="000B5D24">
              <w:rPr>
                <w:rFonts w:ascii="Segoe Script" w:hAnsi="Segoe Script"/>
                <w:b/>
                <w:spacing w:val="20"/>
                <w:sz w:val="28"/>
                <w:szCs w:val="28"/>
              </w:rPr>
              <w:t>-202</w:t>
            </w:r>
            <w:r w:rsidR="00E609F8">
              <w:rPr>
                <w:rFonts w:ascii="Segoe Script" w:hAnsi="Segoe Script"/>
                <w:b/>
                <w:spacing w:val="20"/>
                <w:sz w:val="28"/>
                <w:szCs w:val="28"/>
              </w:rPr>
              <w:t>7</w:t>
            </w:r>
          </w:p>
        </w:tc>
      </w:tr>
    </w:tbl>
    <w:p w14:paraId="02EB378F" w14:textId="77777777" w:rsidR="00644E5F" w:rsidRPr="000B5D24" w:rsidRDefault="00644E5F" w:rsidP="00644E5F">
      <w:pPr>
        <w:spacing w:line="360" w:lineRule="auto"/>
        <w:rPr>
          <w:b/>
        </w:rPr>
      </w:pPr>
    </w:p>
    <w:p w14:paraId="5E052FC3" w14:textId="77777777" w:rsidR="00644E5F" w:rsidRDefault="00644E5F" w:rsidP="00644E5F">
      <w:pPr>
        <w:spacing w:line="360" w:lineRule="auto"/>
        <w:rPr>
          <w:rFonts w:ascii="Arial" w:hAnsi="Arial" w:cs="Arial"/>
          <w:b/>
          <w:sz w:val="32"/>
          <w:szCs w:val="24"/>
          <w:u w:val="single"/>
        </w:rPr>
      </w:pPr>
      <w:r w:rsidRPr="00644E5F">
        <w:rPr>
          <w:rFonts w:ascii="Arial" w:hAnsi="Arial" w:cs="Arial"/>
          <w:b/>
          <w:sz w:val="32"/>
          <w:szCs w:val="24"/>
          <w:u w:val="single"/>
        </w:rPr>
        <w:t>Justificación</w:t>
      </w:r>
    </w:p>
    <w:p w14:paraId="6F8E1775" w14:textId="77777777" w:rsidR="000B5D24" w:rsidRDefault="00644E5F" w:rsidP="0064172B">
      <w:pPr>
        <w:spacing w:line="288" w:lineRule="auto"/>
        <w:jc w:val="both"/>
        <w:rPr>
          <w:rFonts w:ascii="Arial" w:hAnsi="Arial" w:cs="Arial"/>
          <w:sz w:val="24"/>
          <w:szCs w:val="24"/>
        </w:rPr>
      </w:pPr>
      <w:r w:rsidRPr="00644E5F">
        <w:rPr>
          <w:rFonts w:ascii="Arial" w:hAnsi="Arial" w:cs="Arial"/>
          <w:sz w:val="24"/>
          <w:szCs w:val="24"/>
        </w:rPr>
        <w:t xml:space="preserve">Con el periodo de adaptación que se realizará en el </w:t>
      </w:r>
      <w:r w:rsidRPr="00562309">
        <w:rPr>
          <w:rFonts w:ascii="Arial" w:hAnsi="Arial" w:cs="Arial"/>
          <w:sz w:val="24"/>
          <w:szCs w:val="24"/>
          <w:u w:val="single"/>
        </w:rPr>
        <w:t>mes de septiembre</w:t>
      </w:r>
      <w:r w:rsidRPr="00644E5F">
        <w:rPr>
          <w:rFonts w:ascii="Arial" w:hAnsi="Arial" w:cs="Arial"/>
          <w:sz w:val="24"/>
          <w:szCs w:val="24"/>
        </w:rPr>
        <w:t xml:space="preserve"> se pretende organizar la incorporación del niño al 2º Ciclo de la Educación Infantil en el colegio.</w:t>
      </w:r>
    </w:p>
    <w:p w14:paraId="6A05A809" w14:textId="77777777" w:rsidR="000B5D24" w:rsidRPr="000B5D24" w:rsidRDefault="000B5D24" w:rsidP="0064172B">
      <w:pPr>
        <w:spacing w:line="288" w:lineRule="auto"/>
        <w:jc w:val="both"/>
        <w:rPr>
          <w:rFonts w:ascii="Arial" w:hAnsi="Arial" w:cs="Arial"/>
          <w:sz w:val="8"/>
          <w:szCs w:val="8"/>
        </w:rPr>
      </w:pPr>
    </w:p>
    <w:p w14:paraId="2F7501A4" w14:textId="77777777" w:rsidR="000B5D24" w:rsidRDefault="00644E5F" w:rsidP="0064172B">
      <w:pPr>
        <w:spacing w:line="288" w:lineRule="auto"/>
        <w:jc w:val="both"/>
        <w:rPr>
          <w:rFonts w:ascii="Arial" w:hAnsi="Arial" w:cs="Arial"/>
          <w:sz w:val="24"/>
          <w:szCs w:val="24"/>
        </w:rPr>
      </w:pPr>
      <w:r w:rsidRPr="00644E5F">
        <w:rPr>
          <w:rFonts w:ascii="Arial" w:hAnsi="Arial" w:cs="Arial"/>
          <w:sz w:val="24"/>
          <w:szCs w:val="24"/>
        </w:rPr>
        <w:t xml:space="preserve">Consideramos que este proceso </w:t>
      </w:r>
      <w:r w:rsidRPr="00F747A9">
        <w:rPr>
          <w:rFonts w:ascii="Arial" w:hAnsi="Arial" w:cs="Arial"/>
          <w:b/>
          <w:sz w:val="24"/>
          <w:szCs w:val="24"/>
        </w:rPr>
        <w:t>facilitará la aceptación</w:t>
      </w:r>
      <w:r w:rsidR="0056466F" w:rsidRPr="00F747A9">
        <w:rPr>
          <w:rFonts w:ascii="Arial" w:hAnsi="Arial" w:cs="Arial"/>
          <w:b/>
          <w:sz w:val="24"/>
          <w:szCs w:val="24"/>
        </w:rPr>
        <w:t xml:space="preserve"> a</w:t>
      </w:r>
      <w:r w:rsidRPr="00F747A9">
        <w:rPr>
          <w:rFonts w:ascii="Arial" w:hAnsi="Arial" w:cs="Arial"/>
          <w:b/>
          <w:sz w:val="24"/>
          <w:szCs w:val="24"/>
        </w:rPr>
        <w:t xml:space="preserve"> un medio nuevo</w:t>
      </w:r>
      <w:r w:rsidRPr="00644E5F">
        <w:rPr>
          <w:rFonts w:ascii="Arial" w:hAnsi="Arial" w:cs="Arial"/>
          <w:sz w:val="24"/>
          <w:szCs w:val="24"/>
        </w:rPr>
        <w:t>, la escuela. De cómo se resuelvan estas primeras experiencias dependerá la visión que cada niño se forme sobre el colegio e influirá en sus posteriores relaciones sociales y en su actitud hacia la escolaridad y el aprendizaje.</w:t>
      </w:r>
    </w:p>
    <w:p w14:paraId="5A39BBE3" w14:textId="77777777" w:rsidR="000B5D24" w:rsidRPr="000B5D24" w:rsidRDefault="000B5D24" w:rsidP="0064172B">
      <w:pPr>
        <w:spacing w:line="288" w:lineRule="auto"/>
        <w:jc w:val="both"/>
        <w:rPr>
          <w:rFonts w:ascii="Arial" w:hAnsi="Arial" w:cs="Arial"/>
          <w:sz w:val="8"/>
          <w:szCs w:val="8"/>
        </w:rPr>
      </w:pPr>
    </w:p>
    <w:p w14:paraId="56EAE065" w14:textId="7C842A27" w:rsidR="00644E5F" w:rsidRDefault="00644E5F" w:rsidP="0064172B">
      <w:pPr>
        <w:spacing w:line="288" w:lineRule="auto"/>
        <w:jc w:val="both"/>
        <w:rPr>
          <w:rFonts w:ascii="Arial" w:hAnsi="Arial" w:cs="Arial"/>
          <w:sz w:val="24"/>
          <w:szCs w:val="24"/>
        </w:rPr>
      </w:pPr>
      <w:r w:rsidRPr="00644E5F">
        <w:rPr>
          <w:rFonts w:ascii="Arial" w:hAnsi="Arial" w:cs="Arial"/>
          <w:sz w:val="24"/>
          <w:szCs w:val="24"/>
        </w:rPr>
        <w:t xml:space="preserve">Se pretende la adaptación del niño/a al nuevo contexto escolar de un modo positivo, en un clima de seguridad y afecto que facilite el desarrollo </w:t>
      </w:r>
      <w:r w:rsidR="008B11A2">
        <w:rPr>
          <w:rFonts w:ascii="Arial" w:hAnsi="Arial" w:cs="Arial"/>
          <w:sz w:val="24"/>
          <w:szCs w:val="24"/>
        </w:rPr>
        <w:t>e</w:t>
      </w:r>
      <w:r w:rsidRPr="00644E5F">
        <w:rPr>
          <w:rFonts w:ascii="Arial" w:hAnsi="Arial" w:cs="Arial"/>
          <w:sz w:val="24"/>
          <w:szCs w:val="24"/>
        </w:rPr>
        <w:t>n todos sus ámbitos</w:t>
      </w:r>
      <w:r w:rsidR="008B11A2">
        <w:rPr>
          <w:rFonts w:ascii="Arial" w:hAnsi="Arial" w:cs="Arial"/>
          <w:sz w:val="24"/>
          <w:szCs w:val="24"/>
        </w:rPr>
        <w:t xml:space="preserve"> y</w:t>
      </w:r>
      <w:r w:rsidRPr="00644E5F">
        <w:rPr>
          <w:rFonts w:ascii="Arial" w:hAnsi="Arial" w:cs="Arial"/>
          <w:sz w:val="24"/>
          <w:szCs w:val="24"/>
        </w:rPr>
        <w:t xml:space="preserve"> una experiencia gratificante y </w:t>
      </w:r>
      <w:r w:rsidR="008B11A2">
        <w:rPr>
          <w:rFonts w:ascii="Arial" w:hAnsi="Arial" w:cs="Arial"/>
          <w:sz w:val="24"/>
          <w:szCs w:val="24"/>
        </w:rPr>
        <w:t>favorable</w:t>
      </w:r>
      <w:r w:rsidRPr="00644E5F">
        <w:rPr>
          <w:rFonts w:ascii="Arial" w:hAnsi="Arial" w:cs="Arial"/>
          <w:sz w:val="24"/>
          <w:szCs w:val="24"/>
        </w:rPr>
        <w:t xml:space="preserve"> de la escuela infantil.</w:t>
      </w:r>
    </w:p>
    <w:p w14:paraId="7552218F" w14:textId="77777777" w:rsidR="00EB4A4C" w:rsidRPr="00EB4A4C" w:rsidRDefault="00EB4A4C" w:rsidP="0064172B">
      <w:pPr>
        <w:spacing w:line="288" w:lineRule="auto"/>
        <w:jc w:val="both"/>
        <w:rPr>
          <w:rFonts w:ascii="Arial" w:hAnsi="Arial" w:cs="Arial"/>
          <w:sz w:val="16"/>
          <w:szCs w:val="16"/>
        </w:rPr>
      </w:pPr>
    </w:p>
    <w:p w14:paraId="5C447C0F" w14:textId="3AEBEBB3" w:rsidR="008B11A2" w:rsidRDefault="008B11A2" w:rsidP="0064172B">
      <w:pPr>
        <w:spacing w:line="288" w:lineRule="auto"/>
        <w:jc w:val="both"/>
        <w:rPr>
          <w:rFonts w:ascii="Arial" w:hAnsi="Arial" w:cs="Arial"/>
          <w:sz w:val="24"/>
          <w:szCs w:val="24"/>
        </w:rPr>
      </w:pPr>
      <w:r>
        <w:rPr>
          <w:rFonts w:ascii="Arial" w:hAnsi="Arial" w:cs="Arial"/>
          <w:sz w:val="24"/>
          <w:szCs w:val="24"/>
        </w:rPr>
        <w:t>Actualmente el periodo de adaptación tiene una duración bastante corta (6 días) y merece la pena hacerlo por el bienestar de los niños y de las niñas.</w:t>
      </w:r>
    </w:p>
    <w:p w14:paraId="41C8F396" w14:textId="77777777" w:rsidR="000B5D24" w:rsidRPr="000B5D24" w:rsidRDefault="000B5D24" w:rsidP="0064172B">
      <w:pPr>
        <w:spacing w:line="288" w:lineRule="auto"/>
        <w:jc w:val="both"/>
        <w:rPr>
          <w:rFonts w:ascii="Arial" w:hAnsi="Arial" w:cs="Arial"/>
          <w:sz w:val="8"/>
          <w:szCs w:val="8"/>
        </w:rPr>
      </w:pPr>
    </w:p>
    <w:p w14:paraId="124CD8A5" w14:textId="3991A862" w:rsidR="00240D5E" w:rsidRPr="00644E5F" w:rsidRDefault="00240D5E" w:rsidP="0064172B">
      <w:pPr>
        <w:spacing w:line="288" w:lineRule="auto"/>
        <w:jc w:val="both"/>
        <w:rPr>
          <w:rFonts w:ascii="Arial" w:hAnsi="Arial" w:cs="Arial"/>
          <w:sz w:val="24"/>
          <w:szCs w:val="24"/>
        </w:rPr>
      </w:pPr>
      <w:r w:rsidRPr="00F747A9">
        <w:rPr>
          <w:rFonts w:ascii="Arial" w:hAnsi="Arial" w:cs="Arial"/>
          <w:sz w:val="24"/>
          <w:szCs w:val="24"/>
          <w:u w:val="single"/>
        </w:rPr>
        <w:t>La clase se divid</w:t>
      </w:r>
      <w:r w:rsidR="008B11A2">
        <w:rPr>
          <w:rFonts w:ascii="Arial" w:hAnsi="Arial" w:cs="Arial"/>
          <w:sz w:val="24"/>
          <w:szCs w:val="24"/>
          <w:u w:val="single"/>
        </w:rPr>
        <w:t>irá</w:t>
      </w:r>
      <w:r w:rsidRPr="00F747A9">
        <w:rPr>
          <w:rFonts w:ascii="Arial" w:hAnsi="Arial" w:cs="Arial"/>
          <w:sz w:val="24"/>
          <w:szCs w:val="24"/>
          <w:u w:val="single"/>
        </w:rPr>
        <w:t xml:space="preserve"> en dos grupos </w:t>
      </w:r>
      <w:r w:rsidR="00562309" w:rsidRPr="00F747A9">
        <w:rPr>
          <w:rFonts w:ascii="Arial" w:hAnsi="Arial" w:cs="Arial"/>
          <w:sz w:val="24"/>
          <w:szCs w:val="24"/>
          <w:u w:val="single"/>
        </w:rPr>
        <w:t>que irán permaneciendo progresivamente más tiempo en el aula, hasta que todo el grupo complete simultáneamente todo el horario escolar</w:t>
      </w:r>
      <w:r w:rsidR="00562309">
        <w:rPr>
          <w:rFonts w:ascii="Arial" w:hAnsi="Arial" w:cs="Arial"/>
          <w:sz w:val="24"/>
          <w:szCs w:val="24"/>
        </w:rPr>
        <w:t xml:space="preserve">. </w:t>
      </w:r>
    </w:p>
    <w:p w14:paraId="72A3D3EC" w14:textId="77777777" w:rsidR="000B5D24" w:rsidRDefault="000B5D24" w:rsidP="00644E5F">
      <w:pPr>
        <w:spacing w:line="360" w:lineRule="auto"/>
        <w:rPr>
          <w:rFonts w:ascii="Arial" w:hAnsi="Arial" w:cs="Arial"/>
          <w:sz w:val="24"/>
          <w:szCs w:val="24"/>
        </w:rPr>
      </w:pPr>
    </w:p>
    <w:p w14:paraId="1055E80D" w14:textId="77777777" w:rsidR="00644E5F" w:rsidRDefault="00644E5F" w:rsidP="0064172B">
      <w:pPr>
        <w:spacing w:line="288" w:lineRule="auto"/>
        <w:rPr>
          <w:rFonts w:ascii="Arial" w:hAnsi="Arial" w:cs="Arial"/>
          <w:sz w:val="24"/>
          <w:szCs w:val="24"/>
        </w:rPr>
      </w:pPr>
      <w:r w:rsidRPr="00644E5F">
        <w:rPr>
          <w:rFonts w:ascii="Arial" w:hAnsi="Arial" w:cs="Arial"/>
          <w:sz w:val="24"/>
          <w:szCs w:val="24"/>
        </w:rPr>
        <w:t xml:space="preserve">Los </w:t>
      </w:r>
      <w:r w:rsidRPr="00644E5F">
        <w:rPr>
          <w:rFonts w:ascii="Arial" w:hAnsi="Arial" w:cs="Arial"/>
          <w:b/>
          <w:sz w:val="24"/>
          <w:szCs w:val="24"/>
        </w:rPr>
        <w:t>objetivos</w:t>
      </w:r>
      <w:r w:rsidRPr="00644E5F">
        <w:rPr>
          <w:rFonts w:ascii="Arial" w:hAnsi="Arial" w:cs="Arial"/>
          <w:sz w:val="24"/>
          <w:szCs w:val="24"/>
        </w:rPr>
        <w:t xml:space="preserve"> que se pretenden para los alumnos/as en este periodo son:</w:t>
      </w:r>
    </w:p>
    <w:p w14:paraId="0D0B940D" w14:textId="77777777" w:rsidR="000B5D24" w:rsidRPr="000B5D24" w:rsidRDefault="000B5D24" w:rsidP="0064172B">
      <w:pPr>
        <w:spacing w:line="288" w:lineRule="auto"/>
        <w:rPr>
          <w:rFonts w:ascii="Arial" w:hAnsi="Arial" w:cs="Arial"/>
          <w:sz w:val="8"/>
          <w:szCs w:val="8"/>
        </w:rPr>
      </w:pPr>
    </w:p>
    <w:p w14:paraId="53E7B111" w14:textId="77777777" w:rsidR="00644E5F" w:rsidRPr="00644E5F" w:rsidRDefault="00644E5F" w:rsidP="0064172B">
      <w:pPr>
        <w:widowControl/>
        <w:numPr>
          <w:ilvl w:val="0"/>
          <w:numId w:val="22"/>
        </w:numPr>
        <w:tabs>
          <w:tab w:val="clear" w:pos="1320"/>
        </w:tabs>
        <w:spacing w:line="288" w:lineRule="auto"/>
        <w:ind w:left="709" w:hanging="285"/>
        <w:jc w:val="both"/>
        <w:rPr>
          <w:rFonts w:ascii="Arial" w:hAnsi="Arial" w:cs="Arial"/>
          <w:sz w:val="24"/>
          <w:szCs w:val="24"/>
        </w:rPr>
      </w:pPr>
      <w:r w:rsidRPr="00644E5F">
        <w:rPr>
          <w:rFonts w:ascii="Arial" w:hAnsi="Arial" w:cs="Arial"/>
          <w:sz w:val="24"/>
          <w:szCs w:val="24"/>
        </w:rPr>
        <w:t>Conocer y tomar contacto:</w:t>
      </w:r>
    </w:p>
    <w:p w14:paraId="67389249" w14:textId="77777777" w:rsidR="00644E5F" w:rsidRDefault="00644E5F" w:rsidP="0064172B">
      <w:pPr>
        <w:spacing w:line="288" w:lineRule="auto"/>
        <w:ind w:left="709" w:firstLine="425"/>
        <w:jc w:val="both"/>
        <w:rPr>
          <w:rFonts w:ascii="Arial" w:hAnsi="Arial" w:cs="Arial"/>
          <w:sz w:val="24"/>
          <w:szCs w:val="24"/>
        </w:rPr>
      </w:pPr>
      <w:r>
        <w:rPr>
          <w:rFonts w:ascii="Arial" w:hAnsi="Arial" w:cs="Arial"/>
          <w:sz w:val="24"/>
          <w:szCs w:val="24"/>
        </w:rPr>
        <w:t>-</w:t>
      </w:r>
      <w:r w:rsidR="009F4DAB">
        <w:rPr>
          <w:rFonts w:ascii="Arial" w:hAnsi="Arial" w:cs="Arial"/>
          <w:sz w:val="24"/>
          <w:szCs w:val="24"/>
        </w:rPr>
        <w:t xml:space="preserve"> </w:t>
      </w:r>
      <w:r>
        <w:rPr>
          <w:rFonts w:ascii="Arial" w:hAnsi="Arial" w:cs="Arial"/>
          <w:sz w:val="24"/>
          <w:szCs w:val="24"/>
        </w:rPr>
        <w:t>Alumno</w:t>
      </w:r>
      <w:r w:rsidR="00B46453">
        <w:rPr>
          <w:rFonts w:ascii="Arial" w:hAnsi="Arial" w:cs="Arial"/>
          <w:sz w:val="24"/>
          <w:szCs w:val="24"/>
        </w:rPr>
        <w:t>/a</w:t>
      </w:r>
      <w:r>
        <w:rPr>
          <w:rFonts w:ascii="Arial" w:hAnsi="Arial" w:cs="Arial"/>
          <w:sz w:val="24"/>
          <w:szCs w:val="24"/>
        </w:rPr>
        <w:t xml:space="preserve"> y tutor/a.</w:t>
      </w:r>
    </w:p>
    <w:p w14:paraId="4E0FE925" w14:textId="77777777" w:rsidR="00644E5F" w:rsidRPr="00644E5F" w:rsidRDefault="00644E5F" w:rsidP="0064172B">
      <w:pPr>
        <w:spacing w:line="288" w:lineRule="auto"/>
        <w:ind w:left="709" w:firstLine="425"/>
        <w:jc w:val="both"/>
        <w:rPr>
          <w:rFonts w:ascii="Arial" w:hAnsi="Arial" w:cs="Arial"/>
          <w:sz w:val="24"/>
          <w:szCs w:val="24"/>
        </w:rPr>
      </w:pPr>
      <w:r>
        <w:rPr>
          <w:rFonts w:ascii="Arial" w:hAnsi="Arial" w:cs="Arial"/>
          <w:sz w:val="24"/>
          <w:szCs w:val="24"/>
        </w:rPr>
        <w:t xml:space="preserve">- </w:t>
      </w:r>
      <w:r w:rsidRPr="00644E5F">
        <w:rPr>
          <w:rFonts w:ascii="Arial" w:hAnsi="Arial" w:cs="Arial"/>
          <w:sz w:val="24"/>
          <w:szCs w:val="24"/>
        </w:rPr>
        <w:t>Con sus compañeros.</w:t>
      </w:r>
    </w:p>
    <w:p w14:paraId="44AF37E3" w14:textId="77777777" w:rsidR="00644E5F" w:rsidRPr="00644E5F" w:rsidRDefault="00644E5F" w:rsidP="0064172B">
      <w:pPr>
        <w:widowControl/>
        <w:numPr>
          <w:ilvl w:val="0"/>
          <w:numId w:val="22"/>
        </w:numPr>
        <w:tabs>
          <w:tab w:val="clear" w:pos="1320"/>
        </w:tabs>
        <w:spacing w:line="288" w:lineRule="auto"/>
        <w:ind w:left="709" w:hanging="285"/>
        <w:jc w:val="both"/>
        <w:rPr>
          <w:rFonts w:ascii="Arial" w:hAnsi="Arial" w:cs="Arial"/>
          <w:sz w:val="24"/>
          <w:szCs w:val="24"/>
        </w:rPr>
      </w:pPr>
      <w:r w:rsidRPr="00644E5F">
        <w:rPr>
          <w:rFonts w:ascii="Arial" w:hAnsi="Arial" w:cs="Arial"/>
          <w:sz w:val="24"/>
          <w:szCs w:val="24"/>
        </w:rPr>
        <w:t>Conocer el entorno escolar, el aula y algunas dependencias.</w:t>
      </w:r>
    </w:p>
    <w:p w14:paraId="27902D17" w14:textId="77777777" w:rsidR="00644E5F" w:rsidRPr="00644E5F" w:rsidRDefault="00644E5F" w:rsidP="0064172B">
      <w:pPr>
        <w:widowControl/>
        <w:numPr>
          <w:ilvl w:val="0"/>
          <w:numId w:val="22"/>
        </w:numPr>
        <w:tabs>
          <w:tab w:val="clear" w:pos="1320"/>
        </w:tabs>
        <w:spacing w:line="288" w:lineRule="auto"/>
        <w:ind w:left="709" w:hanging="285"/>
        <w:jc w:val="both"/>
        <w:rPr>
          <w:rFonts w:ascii="Arial" w:hAnsi="Arial" w:cs="Arial"/>
          <w:sz w:val="24"/>
          <w:szCs w:val="24"/>
        </w:rPr>
      </w:pPr>
      <w:r w:rsidRPr="00644E5F">
        <w:rPr>
          <w:rFonts w:ascii="Arial" w:hAnsi="Arial" w:cs="Arial"/>
          <w:sz w:val="24"/>
          <w:szCs w:val="24"/>
        </w:rPr>
        <w:t>Familiarizarse con su aula, los espacios de la misma, rincones,</w:t>
      </w:r>
      <w:r w:rsidR="009F4DAB">
        <w:rPr>
          <w:rFonts w:ascii="Arial" w:hAnsi="Arial" w:cs="Arial"/>
          <w:sz w:val="24"/>
          <w:szCs w:val="24"/>
        </w:rPr>
        <w:t xml:space="preserve"> …</w:t>
      </w:r>
    </w:p>
    <w:p w14:paraId="3D9AE9EF" w14:textId="77777777" w:rsidR="00644E5F" w:rsidRPr="00644E5F" w:rsidRDefault="00644E5F" w:rsidP="0064172B">
      <w:pPr>
        <w:widowControl/>
        <w:numPr>
          <w:ilvl w:val="0"/>
          <w:numId w:val="22"/>
        </w:numPr>
        <w:tabs>
          <w:tab w:val="clear" w:pos="1320"/>
        </w:tabs>
        <w:spacing w:line="288" w:lineRule="auto"/>
        <w:ind w:left="709" w:hanging="285"/>
        <w:jc w:val="both"/>
        <w:rPr>
          <w:rFonts w:ascii="Arial" w:hAnsi="Arial" w:cs="Arial"/>
          <w:sz w:val="24"/>
          <w:szCs w:val="24"/>
        </w:rPr>
      </w:pPr>
      <w:r w:rsidRPr="00644E5F">
        <w:rPr>
          <w:rFonts w:ascii="Arial" w:hAnsi="Arial" w:cs="Arial"/>
          <w:sz w:val="24"/>
          <w:szCs w:val="24"/>
        </w:rPr>
        <w:t>Iniciarse en la práctica de algunos hábitos: saludar, utilización y ordenación del material</w:t>
      </w:r>
      <w:r w:rsidR="009F4DAB">
        <w:rPr>
          <w:rFonts w:ascii="Arial" w:hAnsi="Arial" w:cs="Arial"/>
          <w:sz w:val="24"/>
          <w:szCs w:val="24"/>
        </w:rPr>
        <w:t xml:space="preserve"> ..</w:t>
      </w:r>
      <w:r w:rsidRPr="00644E5F">
        <w:rPr>
          <w:rFonts w:ascii="Arial" w:hAnsi="Arial" w:cs="Arial"/>
          <w:sz w:val="24"/>
          <w:szCs w:val="24"/>
        </w:rPr>
        <w:t>.</w:t>
      </w:r>
    </w:p>
    <w:p w14:paraId="2BCE2827" w14:textId="77777777" w:rsidR="00644E5F" w:rsidRPr="00644E5F" w:rsidRDefault="00644E5F" w:rsidP="0064172B">
      <w:pPr>
        <w:widowControl/>
        <w:numPr>
          <w:ilvl w:val="0"/>
          <w:numId w:val="22"/>
        </w:numPr>
        <w:tabs>
          <w:tab w:val="clear" w:pos="1320"/>
        </w:tabs>
        <w:spacing w:line="288" w:lineRule="auto"/>
        <w:ind w:left="709" w:hanging="285"/>
        <w:jc w:val="both"/>
        <w:rPr>
          <w:rFonts w:ascii="Arial" w:hAnsi="Arial" w:cs="Arial"/>
          <w:sz w:val="24"/>
          <w:szCs w:val="24"/>
        </w:rPr>
      </w:pPr>
      <w:r w:rsidRPr="00644E5F">
        <w:rPr>
          <w:rFonts w:ascii="Arial" w:hAnsi="Arial" w:cs="Arial"/>
          <w:sz w:val="24"/>
          <w:szCs w:val="24"/>
        </w:rPr>
        <w:t>Adaptarse progresivamente a los tiempos y periodos propios del 2º ciclo de la Educación Infantil.</w:t>
      </w:r>
    </w:p>
    <w:p w14:paraId="562C8083" w14:textId="77777777" w:rsidR="00644E5F" w:rsidRPr="00644E5F" w:rsidRDefault="00644E5F" w:rsidP="0064172B">
      <w:pPr>
        <w:widowControl/>
        <w:numPr>
          <w:ilvl w:val="0"/>
          <w:numId w:val="22"/>
        </w:numPr>
        <w:tabs>
          <w:tab w:val="clear" w:pos="1320"/>
        </w:tabs>
        <w:spacing w:line="288" w:lineRule="auto"/>
        <w:ind w:left="709" w:hanging="285"/>
        <w:jc w:val="both"/>
        <w:rPr>
          <w:rFonts w:ascii="Arial" w:hAnsi="Arial" w:cs="Arial"/>
          <w:sz w:val="24"/>
          <w:szCs w:val="24"/>
        </w:rPr>
      </w:pPr>
      <w:r w:rsidRPr="00644E5F">
        <w:rPr>
          <w:rFonts w:ascii="Arial" w:hAnsi="Arial" w:cs="Arial"/>
          <w:sz w:val="24"/>
          <w:szCs w:val="24"/>
        </w:rPr>
        <w:t>Motivarles a aprender.</w:t>
      </w:r>
    </w:p>
    <w:p w14:paraId="0E27B00A" w14:textId="77777777" w:rsidR="00644E5F" w:rsidRPr="00644E5F" w:rsidRDefault="00644E5F" w:rsidP="0064172B">
      <w:pPr>
        <w:spacing w:line="288" w:lineRule="auto"/>
        <w:rPr>
          <w:rFonts w:ascii="Arial" w:hAnsi="Arial" w:cs="Arial"/>
          <w:sz w:val="24"/>
          <w:szCs w:val="24"/>
        </w:rPr>
      </w:pPr>
    </w:p>
    <w:p w14:paraId="09A3824E" w14:textId="77777777" w:rsidR="00644E5F" w:rsidRPr="00644E5F" w:rsidRDefault="00644E5F" w:rsidP="0064172B">
      <w:pPr>
        <w:spacing w:line="288" w:lineRule="auto"/>
        <w:rPr>
          <w:rFonts w:ascii="Arial" w:hAnsi="Arial" w:cs="Arial"/>
          <w:b/>
          <w:sz w:val="24"/>
          <w:szCs w:val="24"/>
        </w:rPr>
      </w:pPr>
      <w:r w:rsidRPr="00644E5F">
        <w:rPr>
          <w:rFonts w:ascii="Arial" w:hAnsi="Arial" w:cs="Arial"/>
          <w:b/>
          <w:sz w:val="24"/>
          <w:szCs w:val="24"/>
        </w:rPr>
        <w:t>¿Qué pedimos a los padres?:</w:t>
      </w:r>
    </w:p>
    <w:p w14:paraId="60061E4C" w14:textId="77777777" w:rsidR="000B5D24" w:rsidRPr="000B5D24" w:rsidRDefault="000B5D24" w:rsidP="0064172B">
      <w:pPr>
        <w:spacing w:line="288" w:lineRule="auto"/>
        <w:rPr>
          <w:rFonts w:ascii="Arial" w:hAnsi="Arial" w:cs="Arial"/>
          <w:sz w:val="8"/>
          <w:szCs w:val="8"/>
        </w:rPr>
      </w:pPr>
    </w:p>
    <w:p w14:paraId="4584E655" w14:textId="77777777" w:rsidR="00644E5F" w:rsidRPr="000B5D24" w:rsidRDefault="00562309" w:rsidP="0064172B">
      <w:pPr>
        <w:pStyle w:val="Prrafodelista"/>
        <w:numPr>
          <w:ilvl w:val="0"/>
          <w:numId w:val="23"/>
        </w:numPr>
        <w:spacing w:after="0" w:line="288" w:lineRule="auto"/>
        <w:rPr>
          <w:rFonts w:ascii="Arial" w:hAnsi="Arial" w:cs="Arial"/>
          <w:sz w:val="24"/>
          <w:szCs w:val="24"/>
        </w:rPr>
      </w:pPr>
      <w:r w:rsidRPr="000B5D24">
        <w:rPr>
          <w:rFonts w:ascii="Arial" w:hAnsi="Arial" w:cs="Arial"/>
          <w:sz w:val="24"/>
          <w:szCs w:val="24"/>
        </w:rPr>
        <w:t xml:space="preserve">Que viváis este proceso </w:t>
      </w:r>
      <w:r w:rsidRPr="000B5D24">
        <w:rPr>
          <w:rFonts w:ascii="Arial" w:hAnsi="Arial" w:cs="Arial"/>
          <w:b/>
          <w:sz w:val="24"/>
          <w:szCs w:val="24"/>
        </w:rPr>
        <w:t>sin transmitir angustia</w:t>
      </w:r>
      <w:r w:rsidRPr="000B5D24">
        <w:rPr>
          <w:rFonts w:ascii="Arial" w:hAnsi="Arial" w:cs="Arial"/>
          <w:sz w:val="24"/>
          <w:szCs w:val="24"/>
        </w:rPr>
        <w:t xml:space="preserve"> en los momentos de separación.</w:t>
      </w:r>
    </w:p>
    <w:p w14:paraId="6605B0B8" w14:textId="77777777" w:rsidR="00644E5F" w:rsidRPr="000B5D24" w:rsidRDefault="00562309" w:rsidP="0064172B">
      <w:pPr>
        <w:pStyle w:val="Prrafodelista"/>
        <w:numPr>
          <w:ilvl w:val="0"/>
          <w:numId w:val="23"/>
        </w:numPr>
        <w:spacing w:after="0" w:line="288" w:lineRule="auto"/>
        <w:rPr>
          <w:rFonts w:ascii="Arial" w:hAnsi="Arial" w:cs="Arial"/>
          <w:sz w:val="24"/>
          <w:szCs w:val="24"/>
        </w:rPr>
      </w:pPr>
      <w:r w:rsidRPr="000B5D24">
        <w:rPr>
          <w:rFonts w:ascii="Arial" w:hAnsi="Arial" w:cs="Arial"/>
          <w:sz w:val="24"/>
          <w:szCs w:val="24"/>
        </w:rPr>
        <w:t xml:space="preserve">Que </w:t>
      </w:r>
      <w:r w:rsidR="00F747A9" w:rsidRPr="000B5D24">
        <w:rPr>
          <w:rFonts w:ascii="Arial" w:hAnsi="Arial" w:cs="Arial"/>
          <w:b/>
          <w:sz w:val="24"/>
          <w:szCs w:val="24"/>
        </w:rPr>
        <w:t xml:space="preserve">confiéis </w:t>
      </w:r>
      <w:r w:rsidRPr="000B5D24">
        <w:rPr>
          <w:rFonts w:ascii="Arial" w:hAnsi="Arial" w:cs="Arial"/>
          <w:b/>
          <w:sz w:val="24"/>
          <w:szCs w:val="24"/>
        </w:rPr>
        <w:t>en el equipo</w:t>
      </w:r>
      <w:r w:rsidRPr="000B5D24">
        <w:rPr>
          <w:rFonts w:ascii="Arial" w:hAnsi="Arial" w:cs="Arial"/>
          <w:sz w:val="24"/>
          <w:szCs w:val="24"/>
        </w:rPr>
        <w:t xml:space="preserve"> de </w:t>
      </w:r>
      <w:r w:rsidR="009F4DAB" w:rsidRPr="000B5D24">
        <w:rPr>
          <w:rFonts w:ascii="Arial" w:hAnsi="Arial" w:cs="Arial"/>
          <w:sz w:val="24"/>
          <w:szCs w:val="24"/>
        </w:rPr>
        <w:t>maestros</w:t>
      </w:r>
      <w:r w:rsidRPr="000B5D24">
        <w:rPr>
          <w:rFonts w:ascii="Arial" w:hAnsi="Arial" w:cs="Arial"/>
          <w:sz w:val="24"/>
          <w:szCs w:val="24"/>
        </w:rPr>
        <w:t xml:space="preserve"> y en el centro escolar.</w:t>
      </w:r>
    </w:p>
    <w:p w14:paraId="4560C9AE" w14:textId="3EF27A09" w:rsidR="00644E5F" w:rsidRPr="000B5D24" w:rsidRDefault="00562309" w:rsidP="755C7D9F">
      <w:pPr>
        <w:pStyle w:val="Prrafodelista"/>
        <w:numPr>
          <w:ilvl w:val="0"/>
          <w:numId w:val="23"/>
        </w:numPr>
        <w:spacing w:after="0" w:line="288" w:lineRule="auto"/>
        <w:rPr>
          <w:rFonts w:ascii="Arial" w:hAnsi="Arial" w:cs="Arial"/>
          <w:sz w:val="24"/>
          <w:szCs w:val="24"/>
          <w:lang w:val="es-ES"/>
        </w:rPr>
      </w:pPr>
      <w:r w:rsidRPr="755C7D9F">
        <w:rPr>
          <w:rFonts w:ascii="Arial" w:hAnsi="Arial" w:cs="Arial"/>
          <w:sz w:val="24"/>
          <w:szCs w:val="24"/>
          <w:lang w:val="es-ES"/>
        </w:rPr>
        <w:t xml:space="preserve">Que os </w:t>
      </w:r>
      <w:r w:rsidRPr="755C7D9F">
        <w:rPr>
          <w:rFonts w:ascii="Arial" w:hAnsi="Arial" w:cs="Arial"/>
          <w:b/>
          <w:bCs/>
          <w:sz w:val="24"/>
          <w:szCs w:val="24"/>
          <w:lang w:val="es-ES"/>
        </w:rPr>
        <w:t>despidáis</w:t>
      </w:r>
      <w:r w:rsidRPr="755C7D9F">
        <w:rPr>
          <w:rFonts w:ascii="Arial" w:hAnsi="Arial" w:cs="Arial"/>
          <w:sz w:val="24"/>
          <w:szCs w:val="24"/>
          <w:lang w:val="es-ES"/>
        </w:rPr>
        <w:t xml:space="preserve"> de vuestros hijos sin engaños y con </w:t>
      </w:r>
      <w:r w:rsidRPr="755C7D9F">
        <w:rPr>
          <w:rFonts w:ascii="Arial" w:hAnsi="Arial" w:cs="Arial"/>
          <w:b/>
          <w:bCs/>
          <w:sz w:val="24"/>
          <w:szCs w:val="24"/>
          <w:lang w:val="es-ES"/>
        </w:rPr>
        <w:t>seguridad</w:t>
      </w:r>
      <w:r w:rsidR="00F747A9" w:rsidRPr="755C7D9F">
        <w:rPr>
          <w:rFonts w:ascii="Arial" w:hAnsi="Arial" w:cs="Arial"/>
          <w:sz w:val="24"/>
          <w:szCs w:val="24"/>
          <w:lang w:val="es-ES"/>
        </w:rPr>
        <w:t>.</w:t>
      </w:r>
    </w:p>
    <w:p w14:paraId="6C58C21A" w14:textId="77777777" w:rsidR="00F747A9" w:rsidRPr="000B5D24" w:rsidRDefault="00F747A9" w:rsidP="0064172B">
      <w:pPr>
        <w:pStyle w:val="Prrafodelista"/>
        <w:numPr>
          <w:ilvl w:val="0"/>
          <w:numId w:val="23"/>
        </w:numPr>
        <w:spacing w:after="0" w:line="288" w:lineRule="auto"/>
        <w:rPr>
          <w:rFonts w:ascii="Arial" w:hAnsi="Arial" w:cs="Arial"/>
          <w:sz w:val="24"/>
          <w:szCs w:val="24"/>
        </w:rPr>
      </w:pPr>
      <w:r w:rsidRPr="000B5D24">
        <w:rPr>
          <w:rFonts w:ascii="Arial" w:hAnsi="Arial" w:cs="Arial"/>
          <w:sz w:val="24"/>
          <w:szCs w:val="24"/>
        </w:rPr>
        <w:t xml:space="preserve">Que conozcáis y </w:t>
      </w:r>
      <w:r w:rsidRPr="000B5D24">
        <w:rPr>
          <w:rFonts w:ascii="Arial" w:hAnsi="Arial" w:cs="Arial"/>
          <w:b/>
          <w:sz w:val="24"/>
          <w:szCs w:val="24"/>
        </w:rPr>
        <w:t>valoréis el periodo</w:t>
      </w:r>
      <w:r w:rsidRPr="000B5D24">
        <w:rPr>
          <w:rFonts w:ascii="Arial" w:hAnsi="Arial" w:cs="Arial"/>
          <w:sz w:val="24"/>
          <w:szCs w:val="24"/>
        </w:rPr>
        <w:t xml:space="preserve"> por el que pasan vuestros hijos.</w:t>
      </w:r>
    </w:p>
    <w:p w14:paraId="44EAFD9C" w14:textId="77777777" w:rsidR="0064172B" w:rsidRDefault="0064172B">
      <w:pPr>
        <w:widowControl/>
        <w:rPr>
          <w:rFonts w:ascii="Arial" w:hAnsi="Arial" w:cs="Arial"/>
          <w:b/>
          <w:sz w:val="32"/>
          <w:szCs w:val="24"/>
          <w:u w:val="single"/>
        </w:rPr>
      </w:pPr>
      <w:r>
        <w:rPr>
          <w:rFonts w:ascii="Arial" w:hAnsi="Arial" w:cs="Arial"/>
          <w:b/>
          <w:sz w:val="32"/>
          <w:szCs w:val="24"/>
          <w:u w:val="single"/>
        </w:rPr>
        <w:br w:type="page"/>
      </w:r>
    </w:p>
    <w:p w14:paraId="03A132D6" w14:textId="77777777" w:rsidR="00644E5F" w:rsidRPr="00644E5F" w:rsidRDefault="00644E5F" w:rsidP="00644E5F">
      <w:pPr>
        <w:spacing w:line="360" w:lineRule="auto"/>
        <w:rPr>
          <w:rFonts w:ascii="Arial" w:hAnsi="Arial" w:cs="Arial"/>
          <w:b/>
          <w:sz w:val="32"/>
          <w:szCs w:val="24"/>
          <w:u w:val="single"/>
        </w:rPr>
      </w:pPr>
      <w:r>
        <w:rPr>
          <w:rFonts w:ascii="Arial" w:hAnsi="Arial" w:cs="Arial"/>
          <w:b/>
          <w:sz w:val="32"/>
          <w:szCs w:val="24"/>
          <w:u w:val="single"/>
        </w:rPr>
        <w:lastRenderedPageBreak/>
        <w:t>Organización</w:t>
      </w:r>
    </w:p>
    <w:p w14:paraId="4B94D5A5" w14:textId="77777777" w:rsidR="001B4F48" w:rsidRPr="000B5D24" w:rsidRDefault="001B4F48" w:rsidP="00644E5F">
      <w:pPr>
        <w:spacing w:line="360" w:lineRule="auto"/>
        <w:jc w:val="both"/>
        <w:rPr>
          <w:rFonts w:ascii="Arial" w:hAnsi="Arial" w:cs="Arial"/>
          <w:sz w:val="8"/>
          <w:szCs w:val="8"/>
        </w:rPr>
      </w:pPr>
    </w:p>
    <w:p w14:paraId="7F456B9A" w14:textId="6C07D59E" w:rsidR="00212F8A" w:rsidRDefault="001B4F48" w:rsidP="000B5D24">
      <w:pPr>
        <w:spacing w:line="360" w:lineRule="auto"/>
        <w:jc w:val="both"/>
        <w:rPr>
          <w:rFonts w:ascii="Arial" w:hAnsi="Arial" w:cs="Arial"/>
          <w:sz w:val="24"/>
          <w:szCs w:val="24"/>
        </w:rPr>
      </w:pPr>
      <w:r w:rsidRPr="0064172B">
        <w:rPr>
          <w:rFonts w:ascii="Arial" w:hAnsi="Arial" w:cs="Arial"/>
          <w:bCs/>
          <w:sz w:val="24"/>
          <w:szCs w:val="24"/>
        </w:rPr>
        <w:t>El día</w:t>
      </w:r>
      <w:r w:rsidRPr="004E0A69">
        <w:rPr>
          <w:rFonts w:ascii="Arial" w:hAnsi="Arial" w:cs="Arial"/>
          <w:b/>
          <w:bCs/>
          <w:sz w:val="24"/>
          <w:szCs w:val="24"/>
        </w:rPr>
        <w:t xml:space="preserve"> </w:t>
      </w:r>
      <w:r w:rsidR="008B11A2">
        <w:rPr>
          <w:rFonts w:ascii="Arial" w:hAnsi="Arial" w:cs="Arial"/>
          <w:b/>
          <w:bCs/>
          <w:sz w:val="24"/>
          <w:szCs w:val="24"/>
        </w:rPr>
        <w:t>2</w:t>
      </w:r>
      <w:r w:rsidRPr="004E0A69">
        <w:rPr>
          <w:rFonts w:ascii="Arial" w:hAnsi="Arial" w:cs="Arial"/>
          <w:b/>
          <w:bCs/>
          <w:sz w:val="24"/>
          <w:szCs w:val="24"/>
        </w:rPr>
        <w:t xml:space="preserve"> de septiembre</w:t>
      </w:r>
      <w:r w:rsidR="00C56E22" w:rsidRPr="004E0A69">
        <w:rPr>
          <w:rFonts w:ascii="Arial" w:hAnsi="Arial" w:cs="Arial"/>
          <w:b/>
          <w:bCs/>
          <w:sz w:val="24"/>
          <w:szCs w:val="24"/>
        </w:rPr>
        <w:t xml:space="preserve"> a las </w:t>
      </w:r>
      <w:r w:rsidR="004E0A69" w:rsidRPr="004E0A69">
        <w:rPr>
          <w:rFonts w:ascii="Arial" w:hAnsi="Arial" w:cs="Arial"/>
          <w:b/>
          <w:bCs/>
          <w:sz w:val="24"/>
          <w:szCs w:val="24"/>
        </w:rPr>
        <w:t>9:30</w:t>
      </w:r>
      <w:r w:rsidR="00834A06">
        <w:rPr>
          <w:rFonts w:ascii="Arial" w:hAnsi="Arial" w:cs="Arial"/>
          <w:b/>
          <w:bCs/>
          <w:sz w:val="24"/>
          <w:szCs w:val="24"/>
        </w:rPr>
        <w:t xml:space="preserve"> </w:t>
      </w:r>
      <w:r w:rsidRPr="00D566CD">
        <w:rPr>
          <w:rFonts w:ascii="Arial" w:hAnsi="Arial" w:cs="Arial"/>
          <w:sz w:val="24"/>
          <w:szCs w:val="24"/>
        </w:rPr>
        <w:t xml:space="preserve">tendrá lugar la primera </w:t>
      </w:r>
      <w:r w:rsidRPr="008048A3">
        <w:rPr>
          <w:rFonts w:ascii="Arial" w:hAnsi="Arial" w:cs="Arial"/>
          <w:b/>
          <w:bCs/>
          <w:sz w:val="24"/>
          <w:szCs w:val="24"/>
        </w:rPr>
        <w:t xml:space="preserve">reunión general de </w:t>
      </w:r>
      <w:r w:rsidR="008B11A2">
        <w:rPr>
          <w:rFonts w:ascii="Arial" w:hAnsi="Arial" w:cs="Arial"/>
          <w:b/>
          <w:bCs/>
          <w:sz w:val="24"/>
          <w:szCs w:val="24"/>
        </w:rPr>
        <w:t xml:space="preserve">madres y </w:t>
      </w:r>
      <w:r w:rsidRPr="008048A3">
        <w:rPr>
          <w:rFonts w:ascii="Arial" w:hAnsi="Arial" w:cs="Arial"/>
          <w:b/>
          <w:bCs/>
          <w:sz w:val="24"/>
          <w:szCs w:val="24"/>
        </w:rPr>
        <w:t>padres</w:t>
      </w:r>
      <w:r w:rsidR="008D3AED">
        <w:rPr>
          <w:rFonts w:ascii="Arial" w:hAnsi="Arial" w:cs="Arial"/>
          <w:sz w:val="24"/>
          <w:szCs w:val="24"/>
        </w:rPr>
        <w:t>.</w:t>
      </w:r>
    </w:p>
    <w:p w14:paraId="567EDC36" w14:textId="447F3A33" w:rsidR="001B4F48" w:rsidRPr="00F747A9" w:rsidRDefault="001B4F48" w:rsidP="000B5D24">
      <w:pPr>
        <w:spacing w:line="360" w:lineRule="auto"/>
        <w:jc w:val="both"/>
        <w:rPr>
          <w:rFonts w:ascii="Arial" w:hAnsi="Arial" w:cs="Arial"/>
          <w:sz w:val="24"/>
          <w:szCs w:val="24"/>
        </w:rPr>
      </w:pPr>
      <w:r w:rsidRPr="00D566CD">
        <w:rPr>
          <w:rFonts w:ascii="Arial" w:hAnsi="Arial" w:cs="Arial"/>
          <w:sz w:val="24"/>
          <w:szCs w:val="24"/>
        </w:rPr>
        <w:t>En dicha reunión se informará de los siguientes aspectos:</w:t>
      </w:r>
    </w:p>
    <w:p w14:paraId="6B8F090E" w14:textId="14F3E554" w:rsidR="001B4F48" w:rsidRPr="00D566CD" w:rsidRDefault="008B11A2" w:rsidP="0064172B">
      <w:pPr>
        <w:pStyle w:val="Prrafodelista"/>
        <w:numPr>
          <w:ilvl w:val="0"/>
          <w:numId w:val="21"/>
        </w:numPr>
        <w:spacing w:line="360" w:lineRule="auto"/>
        <w:ind w:left="567" w:hanging="283"/>
        <w:jc w:val="both"/>
        <w:rPr>
          <w:rFonts w:ascii="Arial" w:hAnsi="Arial" w:cs="Arial"/>
          <w:sz w:val="24"/>
          <w:szCs w:val="24"/>
        </w:rPr>
      </w:pPr>
      <w:r>
        <w:rPr>
          <w:rFonts w:ascii="Arial" w:hAnsi="Arial" w:cs="Arial"/>
          <w:sz w:val="24"/>
          <w:szCs w:val="24"/>
        </w:rPr>
        <w:t>L</w:t>
      </w:r>
      <w:r w:rsidR="001B4F48" w:rsidRPr="00D566CD">
        <w:rPr>
          <w:rFonts w:ascii="Arial" w:hAnsi="Arial" w:cs="Arial"/>
          <w:sz w:val="24"/>
          <w:szCs w:val="24"/>
        </w:rPr>
        <w:t xml:space="preserve">a organización general del centro; entradas y salidas, recreos, tutorías, aula </w:t>
      </w:r>
      <w:r w:rsidR="00E754CD">
        <w:rPr>
          <w:rFonts w:ascii="Arial" w:hAnsi="Arial" w:cs="Arial"/>
          <w:sz w:val="24"/>
          <w:szCs w:val="24"/>
        </w:rPr>
        <w:t>multisensorial</w:t>
      </w:r>
      <w:r w:rsidR="00834A06">
        <w:rPr>
          <w:rFonts w:ascii="Arial" w:hAnsi="Arial" w:cs="Arial"/>
          <w:sz w:val="24"/>
          <w:szCs w:val="24"/>
        </w:rPr>
        <w:t xml:space="preserve"> </w:t>
      </w:r>
      <w:r w:rsidR="001B4F48">
        <w:rPr>
          <w:rFonts w:ascii="Arial" w:hAnsi="Arial" w:cs="Arial"/>
          <w:sz w:val="24"/>
          <w:szCs w:val="24"/>
        </w:rPr>
        <w:t>…</w:t>
      </w:r>
    </w:p>
    <w:p w14:paraId="0E1EA6F7" w14:textId="0184FFA5" w:rsidR="001B4F48" w:rsidRPr="00D566CD" w:rsidRDefault="00E754CD" w:rsidP="0064172B">
      <w:pPr>
        <w:pStyle w:val="Prrafodelista"/>
        <w:numPr>
          <w:ilvl w:val="0"/>
          <w:numId w:val="21"/>
        </w:numPr>
        <w:spacing w:line="360" w:lineRule="auto"/>
        <w:ind w:left="567" w:hanging="283"/>
        <w:jc w:val="both"/>
        <w:rPr>
          <w:rFonts w:ascii="Arial" w:hAnsi="Arial" w:cs="Arial"/>
          <w:sz w:val="24"/>
          <w:szCs w:val="24"/>
        </w:rPr>
      </w:pPr>
      <w:r>
        <w:rPr>
          <w:rFonts w:ascii="Arial" w:hAnsi="Arial" w:cs="Arial"/>
          <w:sz w:val="24"/>
          <w:szCs w:val="24"/>
        </w:rPr>
        <w:t>M</w:t>
      </w:r>
      <w:r w:rsidR="001B4F48" w:rsidRPr="00D566CD">
        <w:rPr>
          <w:rFonts w:ascii="Arial" w:hAnsi="Arial" w:cs="Arial"/>
          <w:sz w:val="24"/>
          <w:szCs w:val="24"/>
        </w:rPr>
        <w:t xml:space="preserve">ateriales, </w:t>
      </w:r>
      <w:r>
        <w:rPr>
          <w:rFonts w:ascii="Arial" w:hAnsi="Arial" w:cs="Arial"/>
          <w:sz w:val="24"/>
          <w:szCs w:val="24"/>
        </w:rPr>
        <w:t>funcionamiento del aula de 3 años:  almuerzo educativo, documento de compromiso con el centro, …</w:t>
      </w:r>
    </w:p>
    <w:p w14:paraId="18B81C64" w14:textId="3383DAE4" w:rsidR="001B4F48" w:rsidRPr="00D566CD" w:rsidRDefault="001B4F48" w:rsidP="755C7D9F">
      <w:pPr>
        <w:pStyle w:val="Prrafodelista"/>
        <w:numPr>
          <w:ilvl w:val="0"/>
          <w:numId w:val="21"/>
        </w:numPr>
        <w:spacing w:line="360" w:lineRule="auto"/>
        <w:ind w:left="567" w:hanging="283"/>
        <w:jc w:val="both"/>
        <w:rPr>
          <w:rFonts w:ascii="Arial" w:hAnsi="Arial" w:cs="Arial"/>
          <w:sz w:val="24"/>
          <w:szCs w:val="24"/>
          <w:lang w:val="es-ES"/>
        </w:rPr>
      </w:pPr>
      <w:r w:rsidRPr="755C7D9F">
        <w:rPr>
          <w:rFonts w:ascii="Arial" w:hAnsi="Arial" w:cs="Arial"/>
          <w:sz w:val="24"/>
          <w:szCs w:val="24"/>
          <w:lang w:val="es-ES"/>
        </w:rPr>
        <w:t>Información de servicios complementarios: comedor, madrugadores</w:t>
      </w:r>
      <w:r w:rsidR="00834A06" w:rsidRPr="755C7D9F">
        <w:rPr>
          <w:rFonts w:ascii="Arial" w:hAnsi="Arial" w:cs="Arial"/>
          <w:sz w:val="24"/>
          <w:szCs w:val="24"/>
          <w:lang w:val="es-ES"/>
        </w:rPr>
        <w:t xml:space="preserve">, </w:t>
      </w:r>
      <w:r w:rsidRPr="755C7D9F">
        <w:rPr>
          <w:rFonts w:ascii="Arial" w:hAnsi="Arial" w:cs="Arial"/>
          <w:sz w:val="24"/>
          <w:szCs w:val="24"/>
          <w:lang w:val="es-ES"/>
        </w:rPr>
        <w:t>transporte.</w:t>
      </w:r>
    </w:p>
    <w:p w14:paraId="77F32B63" w14:textId="77777777" w:rsidR="001B4F48" w:rsidRPr="00D566CD" w:rsidRDefault="00834A06" w:rsidP="0064172B">
      <w:pPr>
        <w:pStyle w:val="Prrafodelista"/>
        <w:numPr>
          <w:ilvl w:val="0"/>
          <w:numId w:val="21"/>
        </w:numPr>
        <w:spacing w:line="360" w:lineRule="auto"/>
        <w:ind w:left="567" w:hanging="283"/>
        <w:jc w:val="both"/>
        <w:rPr>
          <w:rFonts w:ascii="Arial" w:hAnsi="Arial" w:cs="Arial"/>
          <w:sz w:val="24"/>
          <w:szCs w:val="24"/>
        </w:rPr>
      </w:pPr>
      <w:r>
        <w:rPr>
          <w:rFonts w:ascii="Arial" w:hAnsi="Arial" w:cs="Arial"/>
          <w:sz w:val="24"/>
          <w:szCs w:val="24"/>
        </w:rPr>
        <w:t xml:space="preserve">Entrega de documentación, </w:t>
      </w:r>
      <w:r w:rsidR="001B4F48" w:rsidRPr="00D566CD">
        <w:rPr>
          <w:rFonts w:ascii="Arial" w:hAnsi="Arial" w:cs="Arial"/>
          <w:sz w:val="24"/>
          <w:szCs w:val="24"/>
        </w:rPr>
        <w:t>entrevistas individuales.</w:t>
      </w:r>
    </w:p>
    <w:p w14:paraId="25D52853" w14:textId="05CB2211" w:rsidR="001B4F48" w:rsidRDefault="001B4F48" w:rsidP="0064172B">
      <w:pPr>
        <w:pStyle w:val="Prrafodelista"/>
        <w:numPr>
          <w:ilvl w:val="0"/>
          <w:numId w:val="21"/>
        </w:numPr>
        <w:spacing w:line="360" w:lineRule="auto"/>
        <w:ind w:left="567" w:hanging="283"/>
        <w:jc w:val="both"/>
        <w:rPr>
          <w:rFonts w:ascii="Arial" w:hAnsi="Arial" w:cs="Arial"/>
          <w:sz w:val="24"/>
          <w:szCs w:val="24"/>
        </w:rPr>
      </w:pPr>
      <w:r w:rsidRPr="00D566CD">
        <w:rPr>
          <w:rFonts w:ascii="Arial" w:hAnsi="Arial" w:cs="Arial"/>
          <w:sz w:val="24"/>
          <w:szCs w:val="24"/>
        </w:rPr>
        <w:t>Entrada progresiva de los alumnos de acuerdo con el siguiente calendario:</w:t>
      </w:r>
    </w:p>
    <w:p w14:paraId="5CE69800" w14:textId="77777777" w:rsidR="00CF1AAC" w:rsidRDefault="00CF1AAC" w:rsidP="00CF1AAC">
      <w:pPr>
        <w:pStyle w:val="Prrafodelista"/>
        <w:spacing w:line="360" w:lineRule="auto"/>
        <w:ind w:left="567"/>
        <w:jc w:val="both"/>
        <w:rPr>
          <w:rFonts w:ascii="Arial" w:hAnsi="Arial" w:cs="Arial"/>
          <w:sz w:val="24"/>
          <w:szCs w:val="24"/>
        </w:rPr>
      </w:pPr>
    </w:p>
    <w:tbl>
      <w:tblPr>
        <w:tblW w:w="9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9"/>
        <w:gridCol w:w="2869"/>
        <w:gridCol w:w="1916"/>
        <w:gridCol w:w="1916"/>
      </w:tblGrid>
      <w:tr w:rsidR="001B4F48" w:rsidRPr="000B5D24" w14:paraId="2C6C749C" w14:textId="77777777" w:rsidTr="755C7D9F">
        <w:trPr>
          <w:trHeight w:val="455"/>
        </w:trPr>
        <w:tc>
          <w:tcPr>
            <w:tcW w:w="9710" w:type="dxa"/>
            <w:gridSpan w:val="4"/>
            <w:tcBorders>
              <w:top w:val="double" w:sz="4" w:space="0" w:color="auto"/>
              <w:left w:val="double" w:sz="4" w:space="0" w:color="auto"/>
              <w:bottom w:val="double" w:sz="4" w:space="0" w:color="auto"/>
              <w:right w:val="double" w:sz="4" w:space="0" w:color="auto"/>
            </w:tcBorders>
            <w:shd w:val="clear" w:color="auto" w:fill="auto"/>
            <w:vAlign w:val="center"/>
          </w:tcPr>
          <w:p w14:paraId="27FE4EA9" w14:textId="77777777" w:rsidR="001B4F48" w:rsidRPr="000B5D24" w:rsidRDefault="001B4F48" w:rsidP="000B5D24">
            <w:pPr>
              <w:jc w:val="center"/>
              <w:rPr>
                <w:rFonts w:asciiTheme="minorHAnsi" w:hAnsiTheme="minorHAnsi" w:cstheme="minorHAnsi"/>
                <w:sz w:val="24"/>
                <w:szCs w:val="24"/>
                <w:lang w:val="es-ES_tradnl" w:eastAsia="es-ES_tradnl"/>
              </w:rPr>
            </w:pPr>
            <w:r w:rsidRPr="0064172B">
              <w:rPr>
                <w:rFonts w:asciiTheme="minorHAnsi" w:hAnsiTheme="minorHAnsi" w:cstheme="minorHAnsi"/>
                <w:b/>
                <w:sz w:val="36"/>
                <w:szCs w:val="24"/>
                <w:lang w:val="es-ES_tradnl" w:eastAsia="es-ES_tradnl"/>
              </w:rPr>
              <w:t>CALENDARIO DEL PERIODO DE ADAPTACIÓN</w:t>
            </w:r>
          </w:p>
        </w:tc>
      </w:tr>
      <w:tr w:rsidR="001B4F48" w:rsidRPr="0064172B" w14:paraId="50DBDA39" w14:textId="77777777" w:rsidTr="755C7D9F">
        <w:trPr>
          <w:trHeight w:val="837"/>
        </w:trPr>
        <w:tc>
          <w:tcPr>
            <w:tcW w:w="9710" w:type="dxa"/>
            <w:gridSpan w:val="4"/>
            <w:tcBorders>
              <w:left w:val="double" w:sz="4" w:space="0" w:color="auto"/>
              <w:right w:val="double" w:sz="4" w:space="0" w:color="auto"/>
            </w:tcBorders>
            <w:shd w:val="clear" w:color="auto" w:fill="auto"/>
            <w:vAlign w:val="center"/>
          </w:tcPr>
          <w:p w14:paraId="318396DA" w14:textId="77777777" w:rsidR="001B4F48" w:rsidRPr="0064172B" w:rsidRDefault="001B4F48" w:rsidP="000B5D24">
            <w:pPr>
              <w:jc w:val="center"/>
              <w:rPr>
                <w:rFonts w:asciiTheme="minorHAnsi" w:hAnsiTheme="minorHAnsi" w:cstheme="minorHAnsi"/>
                <w:sz w:val="28"/>
                <w:szCs w:val="24"/>
                <w:lang w:val="es-ES_tradnl" w:eastAsia="es-ES_tradnl"/>
              </w:rPr>
            </w:pPr>
            <w:r w:rsidRPr="0064172B">
              <w:rPr>
                <w:rFonts w:asciiTheme="minorHAnsi" w:hAnsiTheme="minorHAnsi" w:cstheme="minorHAnsi"/>
                <w:sz w:val="28"/>
                <w:szCs w:val="24"/>
                <w:lang w:val="es-ES_tradnl" w:eastAsia="es-ES_tradnl"/>
              </w:rPr>
              <w:t>HORARIO PERIODO DE ADAPTACIÓN</w:t>
            </w:r>
          </w:p>
          <w:p w14:paraId="6FF9472E" w14:textId="77777777" w:rsidR="001B4F48" w:rsidRPr="0064172B" w:rsidRDefault="001B4F48" w:rsidP="000B5D24">
            <w:pPr>
              <w:jc w:val="center"/>
              <w:rPr>
                <w:rFonts w:asciiTheme="minorHAnsi" w:hAnsiTheme="minorHAnsi" w:cstheme="minorHAnsi"/>
                <w:sz w:val="28"/>
                <w:szCs w:val="24"/>
                <w:lang w:val="es-ES_tradnl" w:eastAsia="es-ES_tradnl"/>
              </w:rPr>
            </w:pPr>
            <w:r w:rsidRPr="0064172B">
              <w:rPr>
                <w:rFonts w:asciiTheme="minorHAnsi" w:hAnsiTheme="minorHAnsi" w:cstheme="minorHAnsi"/>
                <w:sz w:val="28"/>
                <w:szCs w:val="24"/>
                <w:lang w:val="es-ES_tradnl" w:eastAsia="es-ES_tradnl"/>
              </w:rPr>
              <w:t>Se dividirá cada clase en dos grupos (grupo 1, grupo 2)</w:t>
            </w:r>
          </w:p>
        </w:tc>
      </w:tr>
      <w:tr w:rsidR="00CF1AAC" w:rsidRPr="0064172B" w14:paraId="36DA3EF3" w14:textId="77777777" w:rsidTr="004F73AA">
        <w:trPr>
          <w:trHeight w:val="332"/>
        </w:trPr>
        <w:tc>
          <w:tcPr>
            <w:tcW w:w="3009" w:type="dxa"/>
            <w:vMerge w:val="restart"/>
            <w:tcBorders>
              <w:left w:val="single" w:sz="4" w:space="0" w:color="auto"/>
            </w:tcBorders>
            <w:shd w:val="clear" w:color="auto" w:fill="auto"/>
            <w:vAlign w:val="center"/>
          </w:tcPr>
          <w:p w14:paraId="2D1F01CC" w14:textId="65B62051" w:rsidR="00CF1AAC" w:rsidRPr="0064172B" w:rsidRDefault="00CF1AAC" w:rsidP="00CE5F5C">
            <w:pPr>
              <w:spacing w:before="40" w:after="40"/>
              <w:jc w:val="center"/>
              <w:rPr>
                <w:rFonts w:asciiTheme="minorHAnsi" w:hAnsiTheme="minorHAnsi" w:cstheme="minorHAnsi"/>
                <w:sz w:val="28"/>
                <w:szCs w:val="24"/>
                <w:lang w:val="es-ES_tradnl" w:eastAsia="es-ES_tradnl"/>
              </w:rPr>
            </w:pPr>
            <w:r>
              <w:rPr>
                <w:rFonts w:asciiTheme="minorHAnsi" w:hAnsiTheme="minorHAnsi" w:cstheme="minorHAnsi"/>
                <w:sz w:val="28"/>
                <w:szCs w:val="24"/>
                <w:lang w:val="es-ES_tradnl" w:eastAsia="es-ES_tradnl"/>
              </w:rPr>
              <w:t>9</w:t>
            </w:r>
            <w:r w:rsidRPr="0064172B">
              <w:rPr>
                <w:rFonts w:asciiTheme="minorHAnsi" w:hAnsiTheme="minorHAnsi" w:cstheme="minorHAnsi"/>
                <w:sz w:val="28"/>
                <w:szCs w:val="24"/>
                <w:lang w:val="es-ES_tradnl" w:eastAsia="es-ES_tradnl"/>
              </w:rPr>
              <w:t xml:space="preserve"> -1</w:t>
            </w:r>
            <w:r>
              <w:rPr>
                <w:rFonts w:asciiTheme="minorHAnsi" w:hAnsiTheme="minorHAnsi" w:cstheme="minorHAnsi"/>
                <w:sz w:val="28"/>
                <w:szCs w:val="24"/>
                <w:lang w:val="es-ES_tradnl" w:eastAsia="es-ES_tradnl"/>
              </w:rPr>
              <w:t>0</w:t>
            </w:r>
            <w:r w:rsidRPr="0064172B">
              <w:rPr>
                <w:rFonts w:asciiTheme="minorHAnsi" w:hAnsiTheme="minorHAnsi" w:cstheme="minorHAnsi"/>
                <w:sz w:val="28"/>
                <w:szCs w:val="24"/>
                <w:lang w:val="es-ES_tradnl" w:eastAsia="es-ES_tradnl"/>
              </w:rPr>
              <w:t>- 1</w:t>
            </w:r>
            <w:r>
              <w:rPr>
                <w:rFonts w:asciiTheme="minorHAnsi" w:hAnsiTheme="minorHAnsi" w:cstheme="minorHAnsi"/>
                <w:sz w:val="28"/>
                <w:szCs w:val="24"/>
                <w:lang w:val="es-ES_tradnl" w:eastAsia="es-ES_tradnl"/>
              </w:rPr>
              <w:t>1</w:t>
            </w:r>
            <w:r w:rsidRPr="0064172B">
              <w:rPr>
                <w:rFonts w:asciiTheme="minorHAnsi" w:hAnsiTheme="minorHAnsi" w:cstheme="minorHAnsi"/>
                <w:sz w:val="28"/>
                <w:szCs w:val="24"/>
                <w:lang w:val="es-ES_tradnl" w:eastAsia="es-ES_tradnl"/>
              </w:rPr>
              <w:t xml:space="preserve"> de septiembre</w:t>
            </w:r>
          </w:p>
        </w:tc>
        <w:tc>
          <w:tcPr>
            <w:tcW w:w="2869" w:type="dxa"/>
            <w:tcBorders>
              <w:left w:val="double" w:sz="4" w:space="0" w:color="auto"/>
            </w:tcBorders>
            <w:shd w:val="clear" w:color="auto" w:fill="auto"/>
            <w:vAlign w:val="center"/>
          </w:tcPr>
          <w:p w14:paraId="5D8202C3" w14:textId="77777777" w:rsidR="00CF1AAC" w:rsidRPr="0064172B" w:rsidRDefault="00CF1AAC" w:rsidP="00CE5F5C">
            <w:pPr>
              <w:spacing w:before="40" w:after="40"/>
              <w:jc w:val="center"/>
              <w:rPr>
                <w:rFonts w:asciiTheme="minorHAnsi" w:hAnsiTheme="minorHAnsi" w:cstheme="minorHAnsi"/>
                <w:sz w:val="28"/>
                <w:szCs w:val="24"/>
                <w:lang w:val="es-ES_tradnl" w:eastAsia="es-ES_tradnl"/>
              </w:rPr>
            </w:pPr>
            <w:r w:rsidRPr="0064172B">
              <w:rPr>
                <w:rFonts w:asciiTheme="minorHAnsi" w:hAnsiTheme="minorHAnsi" w:cstheme="minorHAnsi"/>
                <w:sz w:val="28"/>
                <w:szCs w:val="24"/>
                <w:lang w:val="es-ES_tradnl" w:eastAsia="es-ES_tradnl"/>
              </w:rPr>
              <w:t>Grupo 1</w:t>
            </w:r>
          </w:p>
        </w:tc>
        <w:tc>
          <w:tcPr>
            <w:tcW w:w="1916" w:type="dxa"/>
            <w:tcBorders>
              <w:right w:val="nil"/>
            </w:tcBorders>
            <w:shd w:val="clear" w:color="auto" w:fill="auto"/>
            <w:vAlign w:val="center"/>
          </w:tcPr>
          <w:p w14:paraId="43491FDF" w14:textId="10D0D2CF" w:rsidR="00CF1AAC" w:rsidRPr="0064172B" w:rsidRDefault="00CF1AAC" w:rsidP="004F73AA">
            <w:pPr>
              <w:spacing w:before="40" w:after="40"/>
              <w:jc w:val="right"/>
              <w:rPr>
                <w:rFonts w:asciiTheme="minorHAnsi" w:hAnsiTheme="minorHAnsi" w:cstheme="minorBidi"/>
                <w:sz w:val="28"/>
                <w:szCs w:val="28"/>
              </w:rPr>
            </w:pPr>
            <w:r w:rsidRPr="755C7D9F">
              <w:rPr>
                <w:rFonts w:asciiTheme="minorHAnsi" w:hAnsiTheme="minorHAnsi" w:cstheme="minorBidi"/>
                <w:sz w:val="28"/>
                <w:szCs w:val="28"/>
              </w:rPr>
              <w:t xml:space="preserve">   9:30 h -  </w:t>
            </w:r>
          </w:p>
        </w:tc>
        <w:tc>
          <w:tcPr>
            <w:tcW w:w="1916" w:type="dxa"/>
            <w:tcBorders>
              <w:top w:val="nil"/>
              <w:left w:val="nil"/>
              <w:bottom w:val="single" w:sz="4" w:space="0" w:color="auto"/>
              <w:right w:val="double" w:sz="4" w:space="0" w:color="auto"/>
            </w:tcBorders>
            <w:shd w:val="clear" w:color="auto" w:fill="auto"/>
            <w:vAlign w:val="center"/>
          </w:tcPr>
          <w:p w14:paraId="3CEEA10F" w14:textId="1DD82E7D" w:rsidR="00CF1AAC" w:rsidRPr="0064172B" w:rsidRDefault="00CF1AAC" w:rsidP="004F73AA">
            <w:pPr>
              <w:spacing w:before="40" w:after="40"/>
              <w:rPr>
                <w:rFonts w:asciiTheme="minorHAnsi" w:hAnsiTheme="minorHAnsi" w:cstheme="minorBidi"/>
                <w:sz w:val="28"/>
                <w:szCs w:val="28"/>
              </w:rPr>
            </w:pPr>
            <w:r w:rsidRPr="755C7D9F">
              <w:rPr>
                <w:rFonts w:asciiTheme="minorHAnsi" w:hAnsiTheme="minorHAnsi" w:cstheme="minorBidi"/>
                <w:sz w:val="28"/>
                <w:szCs w:val="28"/>
              </w:rPr>
              <w:t>10:30 h</w:t>
            </w:r>
          </w:p>
        </w:tc>
      </w:tr>
      <w:tr w:rsidR="004F73AA" w:rsidRPr="0064172B" w14:paraId="40A32594" w14:textId="77777777" w:rsidTr="004F73AA">
        <w:trPr>
          <w:trHeight w:val="154"/>
        </w:trPr>
        <w:tc>
          <w:tcPr>
            <w:tcW w:w="3009" w:type="dxa"/>
            <w:vMerge/>
            <w:tcBorders>
              <w:left w:val="single" w:sz="4" w:space="0" w:color="auto"/>
            </w:tcBorders>
            <w:vAlign w:val="center"/>
          </w:tcPr>
          <w:p w14:paraId="3656B9AB" w14:textId="77777777" w:rsidR="004F73AA" w:rsidRPr="0064172B" w:rsidRDefault="004F73AA" w:rsidP="00CE5F5C">
            <w:pPr>
              <w:spacing w:before="40" w:after="40"/>
              <w:jc w:val="center"/>
              <w:rPr>
                <w:rFonts w:asciiTheme="minorHAnsi" w:hAnsiTheme="minorHAnsi" w:cstheme="minorHAnsi"/>
                <w:sz w:val="28"/>
                <w:szCs w:val="24"/>
                <w:lang w:val="es-ES_tradnl" w:eastAsia="es-ES_tradnl"/>
              </w:rPr>
            </w:pPr>
          </w:p>
        </w:tc>
        <w:tc>
          <w:tcPr>
            <w:tcW w:w="2869" w:type="dxa"/>
            <w:tcBorders>
              <w:left w:val="double" w:sz="4" w:space="0" w:color="auto"/>
            </w:tcBorders>
            <w:shd w:val="clear" w:color="auto" w:fill="auto"/>
            <w:vAlign w:val="center"/>
          </w:tcPr>
          <w:p w14:paraId="01737EE2" w14:textId="77777777" w:rsidR="004F73AA" w:rsidRPr="0064172B" w:rsidRDefault="004F73AA" w:rsidP="00CE5F5C">
            <w:pPr>
              <w:spacing w:before="40" w:after="40"/>
              <w:jc w:val="center"/>
              <w:rPr>
                <w:rFonts w:asciiTheme="minorHAnsi" w:hAnsiTheme="minorHAnsi" w:cstheme="minorHAnsi"/>
                <w:sz w:val="28"/>
                <w:szCs w:val="24"/>
                <w:lang w:val="es-ES_tradnl" w:eastAsia="es-ES_tradnl"/>
              </w:rPr>
            </w:pPr>
            <w:r w:rsidRPr="0064172B">
              <w:rPr>
                <w:rFonts w:asciiTheme="minorHAnsi" w:hAnsiTheme="minorHAnsi" w:cstheme="minorHAnsi"/>
                <w:sz w:val="28"/>
                <w:szCs w:val="24"/>
                <w:lang w:val="es-ES_tradnl" w:eastAsia="es-ES_tradnl"/>
              </w:rPr>
              <w:t>Grupo 2</w:t>
            </w:r>
          </w:p>
        </w:tc>
        <w:tc>
          <w:tcPr>
            <w:tcW w:w="1916" w:type="dxa"/>
            <w:tcBorders>
              <w:right w:val="nil"/>
            </w:tcBorders>
            <w:shd w:val="clear" w:color="auto" w:fill="auto"/>
            <w:vAlign w:val="center"/>
          </w:tcPr>
          <w:p w14:paraId="759C9FFB" w14:textId="0484044D" w:rsidR="004F73AA" w:rsidRPr="0064172B" w:rsidRDefault="004F73AA" w:rsidP="004F73AA">
            <w:pPr>
              <w:jc w:val="right"/>
              <w:rPr>
                <w:rFonts w:asciiTheme="minorHAnsi" w:hAnsiTheme="minorHAnsi" w:cstheme="minorBidi"/>
                <w:sz w:val="28"/>
                <w:szCs w:val="28"/>
              </w:rPr>
            </w:pPr>
            <w:r>
              <w:rPr>
                <w:rFonts w:asciiTheme="minorHAnsi" w:hAnsiTheme="minorHAnsi" w:cstheme="minorBidi"/>
                <w:sz w:val="28"/>
                <w:szCs w:val="28"/>
              </w:rPr>
              <w:t xml:space="preserve">11:00 h - </w:t>
            </w:r>
          </w:p>
        </w:tc>
        <w:tc>
          <w:tcPr>
            <w:tcW w:w="1916" w:type="dxa"/>
            <w:tcBorders>
              <w:top w:val="single" w:sz="4" w:space="0" w:color="auto"/>
              <w:left w:val="nil"/>
              <w:bottom w:val="single" w:sz="4" w:space="0" w:color="auto"/>
              <w:right w:val="double" w:sz="4" w:space="0" w:color="auto"/>
            </w:tcBorders>
            <w:shd w:val="clear" w:color="auto" w:fill="auto"/>
            <w:vAlign w:val="center"/>
          </w:tcPr>
          <w:p w14:paraId="60DF146A" w14:textId="6BACA3E2" w:rsidR="004F73AA" w:rsidRPr="0064172B" w:rsidRDefault="004F73AA" w:rsidP="004F73AA">
            <w:pPr>
              <w:rPr>
                <w:rFonts w:asciiTheme="minorHAnsi" w:hAnsiTheme="minorHAnsi" w:cstheme="minorBidi"/>
                <w:sz w:val="28"/>
                <w:szCs w:val="28"/>
              </w:rPr>
            </w:pPr>
            <w:r>
              <w:rPr>
                <w:rFonts w:asciiTheme="minorHAnsi" w:hAnsiTheme="minorHAnsi" w:cstheme="minorBidi"/>
                <w:sz w:val="28"/>
                <w:szCs w:val="28"/>
              </w:rPr>
              <w:t>12:00 h</w:t>
            </w:r>
          </w:p>
        </w:tc>
      </w:tr>
      <w:tr w:rsidR="004F73AA" w:rsidRPr="0064172B" w14:paraId="2ED04D4D" w14:textId="77777777" w:rsidTr="004F73AA">
        <w:trPr>
          <w:trHeight w:val="741"/>
        </w:trPr>
        <w:tc>
          <w:tcPr>
            <w:tcW w:w="3009" w:type="dxa"/>
            <w:tcBorders>
              <w:left w:val="double" w:sz="4" w:space="0" w:color="auto"/>
            </w:tcBorders>
            <w:shd w:val="clear" w:color="auto" w:fill="auto"/>
            <w:vAlign w:val="center"/>
          </w:tcPr>
          <w:p w14:paraId="226F45CF" w14:textId="5D7B8142" w:rsidR="004F73AA" w:rsidRPr="0064172B" w:rsidRDefault="004F73AA" w:rsidP="000B5D24">
            <w:pPr>
              <w:jc w:val="center"/>
              <w:rPr>
                <w:rFonts w:asciiTheme="minorHAnsi" w:hAnsiTheme="minorHAnsi" w:cstheme="minorHAnsi"/>
                <w:sz w:val="28"/>
                <w:szCs w:val="24"/>
                <w:lang w:val="es-ES_tradnl" w:eastAsia="es-ES_tradnl"/>
              </w:rPr>
            </w:pPr>
            <w:r w:rsidRPr="0064172B">
              <w:rPr>
                <w:rFonts w:asciiTheme="minorHAnsi" w:hAnsiTheme="minorHAnsi" w:cstheme="minorHAnsi"/>
                <w:sz w:val="28"/>
                <w:szCs w:val="24"/>
                <w:lang w:val="es-ES_tradnl" w:eastAsia="es-ES_tradnl"/>
              </w:rPr>
              <w:t>1</w:t>
            </w:r>
            <w:r w:rsidR="00E754CD">
              <w:rPr>
                <w:rFonts w:asciiTheme="minorHAnsi" w:hAnsiTheme="minorHAnsi" w:cstheme="minorHAnsi"/>
                <w:sz w:val="28"/>
                <w:szCs w:val="24"/>
                <w:lang w:val="es-ES_tradnl" w:eastAsia="es-ES_tradnl"/>
              </w:rPr>
              <w:t xml:space="preserve">4 </w:t>
            </w:r>
            <w:r w:rsidRPr="0064172B">
              <w:rPr>
                <w:rFonts w:asciiTheme="minorHAnsi" w:hAnsiTheme="minorHAnsi" w:cstheme="minorHAnsi"/>
                <w:sz w:val="28"/>
                <w:szCs w:val="24"/>
                <w:lang w:val="es-ES_tradnl" w:eastAsia="es-ES_tradnl"/>
              </w:rPr>
              <w:t>y 1</w:t>
            </w:r>
            <w:r>
              <w:rPr>
                <w:rFonts w:asciiTheme="minorHAnsi" w:hAnsiTheme="minorHAnsi" w:cstheme="minorHAnsi"/>
                <w:sz w:val="28"/>
                <w:szCs w:val="24"/>
                <w:lang w:val="es-ES_tradnl" w:eastAsia="es-ES_tradnl"/>
              </w:rPr>
              <w:t>5</w:t>
            </w:r>
            <w:r w:rsidRPr="0064172B">
              <w:rPr>
                <w:rFonts w:asciiTheme="minorHAnsi" w:hAnsiTheme="minorHAnsi" w:cstheme="minorHAnsi"/>
                <w:sz w:val="28"/>
                <w:szCs w:val="24"/>
                <w:lang w:val="es-ES_tradnl" w:eastAsia="es-ES_tradnl"/>
              </w:rPr>
              <w:t xml:space="preserve"> de septiembre</w:t>
            </w:r>
          </w:p>
        </w:tc>
        <w:tc>
          <w:tcPr>
            <w:tcW w:w="2869" w:type="dxa"/>
            <w:tcBorders>
              <w:left w:val="double" w:sz="4" w:space="0" w:color="auto"/>
            </w:tcBorders>
            <w:shd w:val="clear" w:color="auto" w:fill="auto"/>
            <w:vAlign w:val="center"/>
          </w:tcPr>
          <w:p w14:paraId="63B206FF" w14:textId="77777777" w:rsidR="004F73AA" w:rsidRPr="0064172B" w:rsidRDefault="004F73AA" w:rsidP="000B5D24">
            <w:pPr>
              <w:jc w:val="center"/>
              <w:rPr>
                <w:rFonts w:asciiTheme="minorHAnsi" w:hAnsiTheme="minorHAnsi" w:cstheme="minorHAnsi"/>
                <w:sz w:val="28"/>
                <w:szCs w:val="24"/>
                <w:lang w:val="es-ES_tradnl" w:eastAsia="es-ES_tradnl"/>
              </w:rPr>
            </w:pPr>
            <w:r w:rsidRPr="0064172B">
              <w:rPr>
                <w:rFonts w:asciiTheme="minorHAnsi" w:hAnsiTheme="minorHAnsi" w:cstheme="minorHAnsi"/>
                <w:sz w:val="28"/>
                <w:szCs w:val="24"/>
                <w:lang w:val="es-ES_tradnl" w:eastAsia="es-ES_tradnl"/>
              </w:rPr>
              <w:t>Todos</w:t>
            </w:r>
          </w:p>
        </w:tc>
        <w:tc>
          <w:tcPr>
            <w:tcW w:w="1916" w:type="dxa"/>
            <w:tcBorders>
              <w:right w:val="nil"/>
            </w:tcBorders>
            <w:shd w:val="clear" w:color="auto" w:fill="auto"/>
            <w:vAlign w:val="center"/>
          </w:tcPr>
          <w:p w14:paraId="31EA7A3A" w14:textId="64BF9512" w:rsidR="004F73AA" w:rsidRPr="0064172B" w:rsidRDefault="004F73AA" w:rsidP="004F73AA">
            <w:pPr>
              <w:jc w:val="right"/>
              <w:rPr>
                <w:rFonts w:asciiTheme="minorHAnsi" w:hAnsiTheme="minorHAnsi" w:cstheme="minorBidi"/>
                <w:sz w:val="28"/>
                <w:szCs w:val="28"/>
              </w:rPr>
            </w:pPr>
            <w:r>
              <w:rPr>
                <w:rFonts w:asciiTheme="minorHAnsi" w:hAnsiTheme="minorHAnsi" w:cstheme="minorBidi"/>
                <w:sz w:val="28"/>
                <w:szCs w:val="28"/>
              </w:rPr>
              <w:t>9:00 h -</w:t>
            </w:r>
          </w:p>
        </w:tc>
        <w:tc>
          <w:tcPr>
            <w:tcW w:w="1916" w:type="dxa"/>
            <w:tcBorders>
              <w:top w:val="single" w:sz="4" w:space="0" w:color="auto"/>
              <w:left w:val="nil"/>
              <w:bottom w:val="single" w:sz="4" w:space="0" w:color="auto"/>
              <w:right w:val="double" w:sz="4" w:space="0" w:color="auto"/>
            </w:tcBorders>
            <w:shd w:val="clear" w:color="auto" w:fill="auto"/>
            <w:vAlign w:val="center"/>
          </w:tcPr>
          <w:p w14:paraId="7F92C009" w14:textId="762877B7" w:rsidR="004F73AA" w:rsidRPr="0064172B" w:rsidRDefault="004F73AA" w:rsidP="004F73AA">
            <w:pPr>
              <w:rPr>
                <w:rFonts w:asciiTheme="minorHAnsi" w:hAnsiTheme="minorHAnsi" w:cstheme="minorBidi"/>
                <w:sz w:val="28"/>
                <w:szCs w:val="28"/>
              </w:rPr>
            </w:pPr>
            <w:r>
              <w:rPr>
                <w:rFonts w:asciiTheme="minorHAnsi" w:hAnsiTheme="minorHAnsi" w:cstheme="minorBidi"/>
                <w:sz w:val="28"/>
                <w:szCs w:val="28"/>
              </w:rPr>
              <w:t>11:00 h</w:t>
            </w:r>
          </w:p>
        </w:tc>
      </w:tr>
      <w:tr w:rsidR="004F73AA" w:rsidRPr="0064172B" w14:paraId="5669A380" w14:textId="77777777" w:rsidTr="004F73AA">
        <w:trPr>
          <w:trHeight w:val="741"/>
        </w:trPr>
        <w:tc>
          <w:tcPr>
            <w:tcW w:w="3009" w:type="dxa"/>
            <w:tcBorders>
              <w:left w:val="double" w:sz="4" w:space="0" w:color="auto"/>
            </w:tcBorders>
            <w:shd w:val="clear" w:color="auto" w:fill="auto"/>
            <w:vAlign w:val="center"/>
          </w:tcPr>
          <w:p w14:paraId="09A2FEC9" w14:textId="14E1FA9F" w:rsidR="004F73AA" w:rsidRPr="0064172B" w:rsidRDefault="004F73AA" w:rsidP="000B5D24">
            <w:pPr>
              <w:jc w:val="center"/>
              <w:rPr>
                <w:rFonts w:asciiTheme="minorHAnsi" w:hAnsiTheme="minorHAnsi" w:cstheme="minorHAnsi"/>
                <w:sz w:val="28"/>
                <w:szCs w:val="24"/>
                <w:lang w:val="es-ES_tradnl" w:eastAsia="es-ES_tradnl"/>
              </w:rPr>
            </w:pPr>
            <w:r w:rsidRPr="0064172B">
              <w:rPr>
                <w:rFonts w:asciiTheme="minorHAnsi" w:hAnsiTheme="minorHAnsi" w:cstheme="minorHAnsi"/>
                <w:sz w:val="28"/>
                <w:szCs w:val="24"/>
                <w:lang w:val="es-ES_tradnl" w:eastAsia="es-ES_tradnl"/>
              </w:rPr>
              <w:t>1</w:t>
            </w:r>
            <w:r>
              <w:rPr>
                <w:rFonts w:asciiTheme="minorHAnsi" w:hAnsiTheme="minorHAnsi" w:cstheme="minorHAnsi"/>
                <w:sz w:val="28"/>
                <w:szCs w:val="24"/>
                <w:lang w:val="es-ES_tradnl" w:eastAsia="es-ES_tradnl"/>
              </w:rPr>
              <w:t>6</w:t>
            </w:r>
            <w:r w:rsidRPr="0064172B">
              <w:rPr>
                <w:rFonts w:asciiTheme="minorHAnsi" w:hAnsiTheme="minorHAnsi" w:cstheme="minorHAnsi"/>
                <w:sz w:val="28"/>
                <w:szCs w:val="24"/>
                <w:lang w:val="es-ES_tradnl" w:eastAsia="es-ES_tradnl"/>
              </w:rPr>
              <w:t xml:space="preserve"> de septiembre</w:t>
            </w:r>
          </w:p>
        </w:tc>
        <w:tc>
          <w:tcPr>
            <w:tcW w:w="2869" w:type="dxa"/>
            <w:tcBorders>
              <w:left w:val="double" w:sz="4" w:space="0" w:color="auto"/>
            </w:tcBorders>
            <w:shd w:val="clear" w:color="auto" w:fill="auto"/>
            <w:vAlign w:val="center"/>
          </w:tcPr>
          <w:p w14:paraId="031BE93E" w14:textId="77777777" w:rsidR="004F73AA" w:rsidRPr="0064172B" w:rsidRDefault="004F73AA" w:rsidP="000B5D24">
            <w:pPr>
              <w:jc w:val="center"/>
              <w:rPr>
                <w:rFonts w:asciiTheme="minorHAnsi" w:hAnsiTheme="minorHAnsi" w:cstheme="minorHAnsi"/>
                <w:sz w:val="28"/>
                <w:szCs w:val="24"/>
                <w:lang w:val="es-ES_tradnl" w:eastAsia="es-ES_tradnl"/>
              </w:rPr>
            </w:pPr>
            <w:r w:rsidRPr="0064172B">
              <w:rPr>
                <w:rFonts w:asciiTheme="minorHAnsi" w:hAnsiTheme="minorHAnsi" w:cstheme="minorHAnsi"/>
                <w:sz w:val="28"/>
                <w:szCs w:val="24"/>
                <w:lang w:val="es-ES_tradnl" w:eastAsia="es-ES_tradnl"/>
              </w:rPr>
              <w:t>todos</w:t>
            </w:r>
          </w:p>
        </w:tc>
        <w:tc>
          <w:tcPr>
            <w:tcW w:w="1916" w:type="dxa"/>
            <w:tcBorders>
              <w:right w:val="nil"/>
            </w:tcBorders>
            <w:shd w:val="clear" w:color="auto" w:fill="auto"/>
            <w:vAlign w:val="center"/>
          </w:tcPr>
          <w:p w14:paraId="236CAE9C" w14:textId="3113D18B" w:rsidR="004F73AA" w:rsidRPr="0064172B" w:rsidRDefault="004F73AA" w:rsidP="004F73AA">
            <w:pPr>
              <w:jc w:val="right"/>
              <w:rPr>
                <w:rFonts w:asciiTheme="minorHAnsi" w:hAnsiTheme="minorHAnsi" w:cstheme="minorBidi"/>
                <w:sz w:val="28"/>
                <w:szCs w:val="28"/>
              </w:rPr>
            </w:pPr>
            <w:r>
              <w:rPr>
                <w:rFonts w:asciiTheme="minorHAnsi" w:hAnsiTheme="minorHAnsi" w:cstheme="minorBidi"/>
                <w:sz w:val="28"/>
                <w:szCs w:val="28"/>
              </w:rPr>
              <w:t>9:00 h -</w:t>
            </w:r>
          </w:p>
        </w:tc>
        <w:tc>
          <w:tcPr>
            <w:tcW w:w="1916" w:type="dxa"/>
            <w:tcBorders>
              <w:top w:val="single" w:sz="4" w:space="0" w:color="auto"/>
              <w:left w:val="nil"/>
              <w:bottom w:val="nil"/>
              <w:right w:val="double" w:sz="4" w:space="0" w:color="auto"/>
            </w:tcBorders>
            <w:shd w:val="clear" w:color="auto" w:fill="auto"/>
            <w:vAlign w:val="center"/>
          </w:tcPr>
          <w:p w14:paraId="2E3EED84" w14:textId="4F6FD87B" w:rsidR="004F73AA" w:rsidRPr="0064172B" w:rsidRDefault="004F73AA" w:rsidP="004F73AA">
            <w:pPr>
              <w:rPr>
                <w:rFonts w:asciiTheme="minorHAnsi" w:hAnsiTheme="minorHAnsi" w:cstheme="minorBidi"/>
                <w:sz w:val="28"/>
                <w:szCs w:val="28"/>
              </w:rPr>
            </w:pPr>
            <w:r>
              <w:rPr>
                <w:rFonts w:asciiTheme="minorHAnsi" w:hAnsiTheme="minorHAnsi" w:cstheme="minorBidi"/>
                <w:sz w:val="28"/>
                <w:szCs w:val="28"/>
              </w:rPr>
              <w:t>12:00 h</w:t>
            </w:r>
          </w:p>
        </w:tc>
      </w:tr>
      <w:tr w:rsidR="001B4F48" w:rsidRPr="0064172B" w14:paraId="6DDFFEE4" w14:textId="77777777" w:rsidTr="755C7D9F">
        <w:trPr>
          <w:trHeight w:val="549"/>
        </w:trPr>
        <w:tc>
          <w:tcPr>
            <w:tcW w:w="9710" w:type="dxa"/>
            <w:gridSpan w:val="4"/>
            <w:tcBorders>
              <w:left w:val="double" w:sz="4" w:space="0" w:color="auto"/>
              <w:bottom w:val="double" w:sz="4" w:space="0" w:color="auto"/>
              <w:right w:val="double" w:sz="4" w:space="0" w:color="auto"/>
            </w:tcBorders>
            <w:shd w:val="clear" w:color="auto" w:fill="auto"/>
            <w:vAlign w:val="center"/>
          </w:tcPr>
          <w:p w14:paraId="0ADE477B" w14:textId="54CE34C4" w:rsidR="001B4F48" w:rsidRDefault="00DB6D24" w:rsidP="755C7D9F">
            <w:pPr>
              <w:spacing w:line="216" w:lineRule="auto"/>
              <w:jc w:val="center"/>
              <w:rPr>
                <w:rFonts w:asciiTheme="minorHAnsi" w:hAnsiTheme="minorHAnsi" w:cstheme="minorBidi"/>
                <w:b/>
                <w:bCs/>
                <w:sz w:val="28"/>
                <w:szCs w:val="28"/>
              </w:rPr>
            </w:pPr>
            <w:r w:rsidRPr="755C7D9F">
              <w:rPr>
                <w:rFonts w:asciiTheme="minorHAnsi" w:hAnsiTheme="minorHAnsi" w:cstheme="minorBidi"/>
                <w:b/>
                <w:bCs/>
                <w:sz w:val="28"/>
                <w:szCs w:val="28"/>
              </w:rPr>
              <w:t>A partir del 1</w:t>
            </w:r>
            <w:r w:rsidR="0003194F">
              <w:rPr>
                <w:rFonts w:asciiTheme="minorHAnsi" w:hAnsiTheme="minorHAnsi" w:cstheme="minorBidi"/>
                <w:b/>
                <w:bCs/>
                <w:sz w:val="28"/>
                <w:szCs w:val="28"/>
              </w:rPr>
              <w:t>7</w:t>
            </w:r>
            <w:r w:rsidR="001B4F48" w:rsidRPr="755C7D9F">
              <w:rPr>
                <w:rFonts w:asciiTheme="minorHAnsi" w:hAnsiTheme="minorHAnsi" w:cstheme="minorBidi"/>
                <w:b/>
                <w:bCs/>
                <w:sz w:val="28"/>
                <w:szCs w:val="28"/>
              </w:rPr>
              <w:t xml:space="preserve"> de septiem</w:t>
            </w:r>
            <w:r w:rsidR="00C210C7" w:rsidRPr="755C7D9F">
              <w:rPr>
                <w:rFonts w:asciiTheme="minorHAnsi" w:hAnsiTheme="minorHAnsi" w:cstheme="minorBidi"/>
                <w:b/>
                <w:bCs/>
                <w:sz w:val="28"/>
                <w:szCs w:val="28"/>
              </w:rPr>
              <w:t>bre el horario será de 9</w:t>
            </w:r>
            <w:r w:rsidR="009F00D8" w:rsidRPr="755C7D9F">
              <w:rPr>
                <w:rFonts w:asciiTheme="minorHAnsi" w:hAnsiTheme="minorHAnsi" w:cstheme="minorBidi"/>
                <w:b/>
                <w:bCs/>
                <w:sz w:val="28"/>
                <w:szCs w:val="28"/>
              </w:rPr>
              <w:t xml:space="preserve">:00 </w:t>
            </w:r>
            <w:r w:rsidR="00C210C7" w:rsidRPr="755C7D9F">
              <w:rPr>
                <w:rFonts w:asciiTheme="minorHAnsi" w:hAnsiTheme="minorHAnsi" w:cstheme="minorBidi"/>
                <w:b/>
                <w:bCs/>
                <w:sz w:val="28"/>
                <w:szCs w:val="28"/>
              </w:rPr>
              <w:t>a 13</w:t>
            </w:r>
            <w:r w:rsidR="009F00D8" w:rsidRPr="755C7D9F">
              <w:rPr>
                <w:rFonts w:asciiTheme="minorHAnsi" w:hAnsiTheme="minorHAnsi" w:cstheme="minorBidi"/>
                <w:b/>
                <w:bCs/>
                <w:sz w:val="28"/>
                <w:szCs w:val="28"/>
              </w:rPr>
              <w:t xml:space="preserve">:00 </w:t>
            </w:r>
            <w:r w:rsidR="001B4F48" w:rsidRPr="755C7D9F">
              <w:rPr>
                <w:rFonts w:asciiTheme="minorHAnsi" w:hAnsiTheme="minorHAnsi" w:cstheme="minorBidi"/>
                <w:b/>
                <w:bCs/>
                <w:sz w:val="28"/>
                <w:szCs w:val="28"/>
              </w:rPr>
              <w:t>h</w:t>
            </w:r>
            <w:r w:rsidR="009F00D8" w:rsidRPr="755C7D9F">
              <w:rPr>
                <w:rFonts w:asciiTheme="minorHAnsi" w:hAnsiTheme="minorHAnsi" w:cstheme="minorBidi"/>
                <w:b/>
                <w:bCs/>
                <w:sz w:val="28"/>
                <w:szCs w:val="28"/>
              </w:rPr>
              <w:t>oras</w:t>
            </w:r>
          </w:p>
          <w:p w14:paraId="13EFB05C" w14:textId="45C07054" w:rsidR="009F00D8" w:rsidRDefault="009F00D8" w:rsidP="009F00D8">
            <w:pPr>
              <w:spacing w:line="216" w:lineRule="auto"/>
              <w:jc w:val="center"/>
              <w:rPr>
                <w:rFonts w:asciiTheme="minorHAnsi" w:hAnsiTheme="minorHAnsi" w:cstheme="minorHAnsi"/>
                <w:b/>
                <w:sz w:val="28"/>
                <w:szCs w:val="24"/>
                <w:lang w:val="es-ES_tradnl" w:eastAsia="es-ES_tradnl"/>
              </w:rPr>
            </w:pPr>
            <w:r>
              <w:rPr>
                <w:rFonts w:asciiTheme="minorHAnsi" w:hAnsiTheme="minorHAnsi" w:cstheme="minorHAnsi"/>
                <w:b/>
                <w:sz w:val="28"/>
                <w:szCs w:val="24"/>
                <w:lang w:val="es-ES_tradnl" w:eastAsia="es-ES_tradnl"/>
              </w:rPr>
              <w:t xml:space="preserve">De octubre a mayo </w:t>
            </w:r>
            <w:r w:rsidR="004F73AA" w:rsidRPr="755C7D9F">
              <w:rPr>
                <w:rFonts w:asciiTheme="minorHAnsi" w:hAnsiTheme="minorHAnsi" w:cstheme="minorBidi"/>
                <w:b/>
                <w:bCs/>
                <w:sz w:val="28"/>
                <w:szCs w:val="28"/>
              </w:rPr>
              <w:t xml:space="preserve">el horario será </w:t>
            </w:r>
            <w:r>
              <w:rPr>
                <w:rFonts w:asciiTheme="minorHAnsi" w:hAnsiTheme="minorHAnsi" w:cstheme="minorHAnsi"/>
                <w:b/>
                <w:sz w:val="28"/>
                <w:szCs w:val="24"/>
                <w:lang w:val="es-ES_tradnl" w:eastAsia="es-ES_tradnl"/>
              </w:rPr>
              <w:t>de 9:00 a 14:00 horas</w:t>
            </w:r>
          </w:p>
          <w:p w14:paraId="45FB0818" w14:textId="77777777" w:rsidR="009F00D8" w:rsidRPr="009F00D8" w:rsidRDefault="009F00D8" w:rsidP="009F00D8">
            <w:pPr>
              <w:spacing w:line="216" w:lineRule="auto"/>
              <w:jc w:val="center"/>
              <w:rPr>
                <w:rFonts w:asciiTheme="minorHAnsi" w:hAnsiTheme="minorHAnsi" w:cstheme="minorHAnsi"/>
                <w:sz w:val="8"/>
                <w:szCs w:val="8"/>
                <w:lang w:val="es-ES_tradnl" w:eastAsia="es-ES_tradnl"/>
              </w:rPr>
            </w:pPr>
          </w:p>
        </w:tc>
      </w:tr>
    </w:tbl>
    <w:p w14:paraId="049F31CB" w14:textId="77777777" w:rsidR="001B4F48" w:rsidRPr="00CE5F5C" w:rsidRDefault="001B4F48" w:rsidP="00CE5F5C">
      <w:pPr>
        <w:jc w:val="both"/>
        <w:rPr>
          <w:sz w:val="24"/>
          <w:szCs w:val="24"/>
        </w:rPr>
      </w:pPr>
    </w:p>
    <w:p w14:paraId="53128261" w14:textId="77777777" w:rsidR="00685A51" w:rsidRPr="00685A51" w:rsidRDefault="00685A51" w:rsidP="00CE5F5C">
      <w:pPr>
        <w:spacing w:line="360" w:lineRule="auto"/>
        <w:jc w:val="both"/>
        <w:rPr>
          <w:rFonts w:ascii="Arial" w:hAnsi="Arial" w:cs="Arial"/>
          <w:bCs/>
          <w:sz w:val="16"/>
          <w:szCs w:val="16"/>
        </w:rPr>
      </w:pPr>
    </w:p>
    <w:p w14:paraId="223E19A2" w14:textId="5C54C73F" w:rsidR="001B4F48" w:rsidRPr="00D566CD" w:rsidRDefault="00753403" w:rsidP="00CE5F5C">
      <w:pPr>
        <w:spacing w:line="360" w:lineRule="auto"/>
        <w:jc w:val="both"/>
        <w:rPr>
          <w:rFonts w:ascii="Arial" w:hAnsi="Arial" w:cs="Arial"/>
          <w:sz w:val="24"/>
          <w:szCs w:val="24"/>
        </w:rPr>
      </w:pPr>
      <w:r>
        <w:rPr>
          <w:rFonts w:ascii="Arial" w:hAnsi="Arial" w:cs="Arial"/>
          <w:bCs/>
          <w:sz w:val="24"/>
          <w:szCs w:val="24"/>
        </w:rPr>
        <w:t>A partir del día</w:t>
      </w:r>
      <w:r w:rsidR="00C56B52" w:rsidRPr="008637B0">
        <w:rPr>
          <w:rFonts w:ascii="Arial" w:hAnsi="Arial" w:cs="Arial"/>
          <w:b/>
          <w:bCs/>
          <w:sz w:val="24"/>
          <w:szCs w:val="24"/>
        </w:rPr>
        <w:t xml:space="preserve"> </w:t>
      </w:r>
      <w:r w:rsidR="00E754CD">
        <w:rPr>
          <w:rFonts w:ascii="Arial" w:hAnsi="Arial" w:cs="Arial"/>
          <w:b/>
          <w:bCs/>
          <w:sz w:val="24"/>
          <w:szCs w:val="24"/>
        </w:rPr>
        <w:t>3</w:t>
      </w:r>
      <w:r w:rsidR="0044550D">
        <w:rPr>
          <w:rFonts w:ascii="Arial" w:hAnsi="Arial" w:cs="Arial"/>
          <w:b/>
          <w:bCs/>
          <w:sz w:val="24"/>
          <w:szCs w:val="24"/>
        </w:rPr>
        <w:t xml:space="preserve"> </w:t>
      </w:r>
      <w:r w:rsidR="00D17396" w:rsidRPr="008637B0">
        <w:rPr>
          <w:rFonts w:ascii="Arial" w:hAnsi="Arial" w:cs="Arial"/>
          <w:b/>
          <w:bCs/>
          <w:sz w:val="24"/>
          <w:szCs w:val="24"/>
        </w:rPr>
        <w:t>de septiembre</w:t>
      </w:r>
      <w:r w:rsidR="00D17396">
        <w:rPr>
          <w:rFonts w:ascii="Arial" w:hAnsi="Arial" w:cs="Arial"/>
          <w:sz w:val="24"/>
          <w:szCs w:val="24"/>
        </w:rPr>
        <w:t xml:space="preserve"> tendrá</w:t>
      </w:r>
      <w:r w:rsidR="00015769">
        <w:rPr>
          <w:rFonts w:ascii="Arial" w:hAnsi="Arial" w:cs="Arial"/>
          <w:sz w:val="24"/>
          <w:szCs w:val="24"/>
        </w:rPr>
        <w:t>n</w:t>
      </w:r>
      <w:r w:rsidR="001B4F48" w:rsidRPr="00D566CD">
        <w:rPr>
          <w:rFonts w:ascii="Arial" w:hAnsi="Arial" w:cs="Arial"/>
          <w:sz w:val="24"/>
          <w:szCs w:val="24"/>
        </w:rPr>
        <w:t xml:space="preserve"> lugar las entrevistas individuales con las familias, en ellas se recogerá la documentación y materiales de inicio de curso.</w:t>
      </w:r>
      <w:r w:rsidR="00F747A9">
        <w:rPr>
          <w:rFonts w:ascii="Arial" w:hAnsi="Arial" w:cs="Arial"/>
          <w:sz w:val="24"/>
          <w:szCs w:val="24"/>
        </w:rPr>
        <w:t xml:space="preserve"> En la reunión del día </w:t>
      </w:r>
      <w:r w:rsidR="00E754CD">
        <w:rPr>
          <w:rFonts w:ascii="Arial" w:hAnsi="Arial" w:cs="Arial"/>
          <w:sz w:val="24"/>
          <w:szCs w:val="24"/>
        </w:rPr>
        <w:t>2</w:t>
      </w:r>
      <w:r w:rsidR="00F747A9">
        <w:rPr>
          <w:rFonts w:ascii="Arial" w:hAnsi="Arial" w:cs="Arial"/>
          <w:sz w:val="24"/>
          <w:szCs w:val="24"/>
        </w:rPr>
        <w:t xml:space="preserve"> de septiembre os daremos los horarios para convocaros a estas ent</w:t>
      </w:r>
      <w:r w:rsidR="0044550D">
        <w:rPr>
          <w:rFonts w:ascii="Arial" w:hAnsi="Arial" w:cs="Arial"/>
          <w:sz w:val="24"/>
          <w:szCs w:val="24"/>
        </w:rPr>
        <w:t>r</w:t>
      </w:r>
      <w:r w:rsidR="00F747A9">
        <w:rPr>
          <w:rFonts w:ascii="Arial" w:hAnsi="Arial" w:cs="Arial"/>
          <w:sz w:val="24"/>
          <w:szCs w:val="24"/>
        </w:rPr>
        <w:t>evistas.</w:t>
      </w:r>
    </w:p>
    <w:p w14:paraId="62486C05" w14:textId="77777777" w:rsidR="001B4F48" w:rsidRPr="00685A51" w:rsidRDefault="001B4F48" w:rsidP="00CE5F5C">
      <w:pPr>
        <w:spacing w:line="360" w:lineRule="auto"/>
        <w:jc w:val="both"/>
        <w:rPr>
          <w:rFonts w:ascii="Arial" w:hAnsi="Arial" w:cs="Arial"/>
          <w:sz w:val="16"/>
          <w:szCs w:val="16"/>
        </w:rPr>
      </w:pPr>
    </w:p>
    <w:p w14:paraId="2BC9CA9C" w14:textId="4C606274" w:rsidR="001B4F48" w:rsidRDefault="00DB6D24" w:rsidP="00CE5F5C">
      <w:pPr>
        <w:spacing w:line="360" w:lineRule="auto"/>
        <w:jc w:val="both"/>
        <w:rPr>
          <w:rFonts w:ascii="Arial" w:hAnsi="Arial" w:cs="Arial"/>
          <w:sz w:val="24"/>
          <w:szCs w:val="24"/>
        </w:rPr>
      </w:pPr>
      <w:r w:rsidRPr="00CE5F5C">
        <w:rPr>
          <w:rFonts w:ascii="Arial" w:hAnsi="Arial" w:cs="Arial"/>
          <w:bCs/>
          <w:sz w:val="24"/>
          <w:szCs w:val="24"/>
        </w:rPr>
        <w:t>El día</w:t>
      </w:r>
      <w:r w:rsidRPr="008637B0">
        <w:rPr>
          <w:rFonts w:ascii="Arial" w:hAnsi="Arial" w:cs="Arial"/>
          <w:b/>
          <w:bCs/>
          <w:sz w:val="24"/>
          <w:szCs w:val="24"/>
        </w:rPr>
        <w:t xml:space="preserve"> </w:t>
      </w:r>
      <w:r w:rsidR="0003194F">
        <w:rPr>
          <w:rFonts w:ascii="Arial" w:hAnsi="Arial" w:cs="Arial"/>
          <w:b/>
          <w:bCs/>
          <w:sz w:val="24"/>
          <w:szCs w:val="24"/>
        </w:rPr>
        <w:t>9</w:t>
      </w:r>
      <w:r w:rsidR="00015769" w:rsidRPr="008637B0">
        <w:rPr>
          <w:rFonts w:ascii="Arial" w:hAnsi="Arial" w:cs="Arial"/>
          <w:b/>
          <w:bCs/>
          <w:sz w:val="24"/>
          <w:szCs w:val="24"/>
        </w:rPr>
        <w:t xml:space="preserve"> </w:t>
      </w:r>
      <w:r w:rsidR="001B4F48" w:rsidRPr="008637B0">
        <w:rPr>
          <w:rFonts w:ascii="Arial" w:hAnsi="Arial" w:cs="Arial"/>
          <w:b/>
          <w:bCs/>
          <w:sz w:val="24"/>
          <w:szCs w:val="24"/>
        </w:rPr>
        <w:t>de septiembre</w:t>
      </w:r>
      <w:r w:rsidR="001B4F48" w:rsidRPr="00D566CD">
        <w:rPr>
          <w:rFonts w:ascii="Arial" w:hAnsi="Arial" w:cs="Arial"/>
          <w:sz w:val="24"/>
          <w:szCs w:val="24"/>
        </w:rPr>
        <w:t xml:space="preserve"> comenzarán las clases.</w:t>
      </w:r>
    </w:p>
    <w:p w14:paraId="4101652C" w14:textId="77777777" w:rsidR="003431A0" w:rsidRDefault="003431A0" w:rsidP="00CE5F5C">
      <w:pPr>
        <w:spacing w:line="360" w:lineRule="auto"/>
        <w:jc w:val="both"/>
        <w:rPr>
          <w:rFonts w:ascii="Arial" w:hAnsi="Arial" w:cs="Arial"/>
          <w:sz w:val="8"/>
          <w:szCs w:val="8"/>
        </w:rPr>
      </w:pPr>
    </w:p>
    <w:p w14:paraId="458451F5" w14:textId="77777777" w:rsidR="00AE091A" w:rsidRDefault="00CE5F5C" w:rsidP="00AE091A">
      <w:pPr>
        <w:jc w:val="right"/>
        <w:rPr>
          <w:rFonts w:ascii="Arial" w:hAnsi="Arial" w:cs="Arial"/>
          <w:i/>
          <w:sz w:val="24"/>
          <w:szCs w:val="24"/>
        </w:rPr>
      </w:pPr>
      <w:r w:rsidRPr="00CE5F5C">
        <w:rPr>
          <w:rFonts w:ascii="Arial" w:hAnsi="Arial" w:cs="Arial"/>
          <w:i/>
          <w:sz w:val="24"/>
          <w:szCs w:val="24"/>
        </w:rPr>
        <w:t>Gracias por vuestra colaboración.</w:t>
      </w:r>
    </w:p>
    <w:p w14:paraId="1C0368CE" w14:textId="77777777" w:rsidR="00CE5F5C" w:rsidRDefault="00CE5F5C" w:rsidP="00AE091A">
      <w:pPr>
        <w:jc w:val="right"/>
        <w:rPr>
          <w:rFonts w:ascii="Arial" w:hAnsi="Arial" w:cs="Arial"/>
          <w:i/>
          <w:sz w:val="24"/>
          <w:szCs w:val="24"/>
        </w:rPr>
      </w:pPr>
      <w:r w:rsidRPr="00CE5F5C">
        <w:rPr>
          <w:rFonts w:ascii="Arial" w:hAnsi="Arial" w:cs="Arial"/>
          <w:i/>
          <w:sz w:val="24"/>
          <w:szCs w:val="24"/>
        </w:rPr>
        <w:t>Un saludo,</w:t>
      </w:r>
      <w:r w:rsidR="00AE091A">
        <w:rPr>
          <w:rFonts w:ascii="Arial" w:hAnsi="Arial" w:cs="Arial"/>
          <w:i/>
          <w:sz w:val="24"/>
          <w:szCs w:val="24"/>
        </w:rPr>
        <w:t xml:space="preserve"> </w:t>
      </w:r>
      <w:r w:rsidRPr="00CE5F5C">
        <w:rPr>
          <w:rFonts w:ascii="Arial" w:hAnsi="Arial" w:cs="Arial"/>
          <w:i/>
          <w:sz w:val="24"/>
          <w:szCs w:val="24"/>
        </w:rPr>
        <w:t>EL EQUIPO DE EDUCACIÓN INFANTIL.</w:t>
      </w:r>
    </w:p>
    <w:p w14:paraId="56D538B8" w14:textId="436D1316" w:rsidR="00685A51" w:rsidRDefault="003431A0" w:rsidP="008D3AED">
      <w:pPr>
        <w:tabs>
          <w:tab w:val="left" w:pos="-2035"/>
          <w:tab w:val="left" w:pos="0"/>
        </w:tabs>
        <w:autoSpaceDE w:val="0"/>
        <w:jc w:val="right"/>
        <w:rPr>
          <w:rFonts w:ascii="Arial" w:hAnsi="Arial" w:cs="Arial"/>
          <w:i/>
          <w:sz w:val="24"/>
          <w:szCs w:val="24"/>
        </w:rPr>
      </w:pPr>
      <w:r>
        <w:rPr>
          <w:rFonts w:ascii="Arial" w:hAnsi="Arial" w:cs="Arial"/>
          <w:i/>
          <w:sz w:val="24"/>
          <w:szCs w:val="24"/>
        </w:rPr>
        <w:t>Junio 202</w:t>
      </w:r>
      <w:r w:rsidR="00E609F8">
        <w:rPr>
          <w:rFonts w:ascii="Arial" w:hAnsi="Arial" w:cs="Arial"/>
          <w:i/>
          <w:sz w:val="24"/>
          <w:szCs w:val="24"/>
        </w:rPr>
        <w:t>6</w:t>
      </w:r>
      <w:r>
        <w:rPr>
          <w:rFonts w:ascii="Arial" w:hAnsi="Arial" w:cs="Arial"/>
          <w:i/>
          <w:sz w:val="24"/>
          <w:szCs w:val="24"/>
        </w:rPr>
        <w:t>.</w:t>
      </w:r>
    </w:p>
    <w:p w14:paraId="67E11B3C" w14:textId="77777777" w:rsidR="0003194F" w:rsidRDefault="0003194F" w:rsidP="0003194F">
      <w:pPr>
        <w:tabs>
          <w:tab w:val="left" w:pos="-2035"/>
          <w:tab w:val="left" w:pos="0"/>
        </w:tabs>
        <w:autoSpaceDE w:val="0"/>
        <w:jc w:val="right"/>
        <w:rPr>
          <w:rFonts w:ascii="Arial" w:hAnsi="Arial" w:cs="Arial"/>
          <w:i/>
          <w:sz w:val="24"/>
          <w:szCs w:val="24"/>
        </w:rPr>
      </w:pPr>
    </w:p>
    <w:p w14:paraId="41DEC728" w14:textId="23F7415C" w:rsidR="0003194F" w:rsidRDefault="0003194F" w:rsidP="0003194F">
      <w:pPr>
        <w:tabs>
          <w:tab w:val="left" w:pos="-2035"/>
          <w:tab w:val="left" w:pos="0"/>
        </w:tabs>
        <w:autoSpaceDE w:val="0"/>
        <w:jc w:val="center"/>
        <w:rPr>
          <w:rFonts w:ascii="Arial" w:hAnsi="Arial" w:cs="Arial"/>
          <w:i/>
          <w:sz w:val="24"/>
          <w:szCs w:val="24"/>
        </w:rPr>
      </w:pPr>
      <w:r>
        <w:rPr>
          <w:rFonts w:ascii="Arial" w:hAnsi="Arial" w:cs="Arial"/>
          <w:i/>
          <w:noProof/>
          <w:sz w:val="24"/>
          <w:szCs w:val="24"/>
        </w:rPr>
        <mc:AlternateContent>
          <mc:Choice Requires="wps">
            <w:drawing>
              <wp:anchor distT="0" distB="0" distL="114300" distR="114300" simplePos="0" relativeHeight="251659776" behindDoc="1" locked="0" layoutInCell="1" allowOverlap="1" wp14:anchorId="192D050F" wp14:editId="43A82098">
                <wp:simplePos x="0" y="0"/>
                <wp:positionH relativeFrom="column">
                  <wp:posOffset>-64770</wp:posOffset>
                </wp:positionH>
                <wp:positionV relativeFrom="paragraph">
                  <wp:posOffset>139700</wp:posOffset>
                </wp:positionV>
                <wp:extent cx="6263005" cy="568960"/>
                <wp:effectExtent l="11430" t="6350" r="12065" b="5715"/>
                <wp:wrapNone/>
                <wp:docPr id="4" name="Rectángulo: esquinas redondeadas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3005" cy="568960"/>
                        </a:xfrm>
                        <a:prstGeom prst="roundRect">
                          <a:avLst>
                            <a:gd name="adj" fmla="val 16667"/>
                          </a:avLst>
                        </a:prstGeom>
                        <a:solidFill>
                          <a:schemeClr val="bg1">
                            <a:lumMod val="95000"/>
                            <a:lumOff val="0"/>
                          </a:schemeClr>
                        </a:solidFill>
                        <a:ln w="9525">
                          <a:solidFill>
                            <a:srgbClr val="000000"/>
                          </a:solidFill>
                          <a:round/>
                          <a:headEnd/>
                          <a:tailEnd/>
                        </a:ln>
                      </wps:spPr>
                      <wps:txbx>
                        <w:txbxContent>
                          <w:p w14:paraId="6F27E09F" w14:textId="77777777" w:rsidR="0003194F" w:rsidRDefault="0003194F" w:rsidP="0003194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92D050F" id="Rectángulo: esquinas redondeadas 4" o:spid="_x0000_s1026" style="position:absolute;left:0;text-align:left;margin-left:-5.1pt;margin-top:11pt;width:493.15pt;height:44.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" fillcolor="#f2f2f2 [3052]">
                <v:textbox>
                  <w:txbxContent>
                    <w:p w14:paraId="6F27E09F" w14:textId="77777777" w:rsidR="0003194F" w:rsidRDefault="0003194F" w:rsidP="0003194F"/>
                  </w:txbxContent>
                </v:textbox>
              </v:roundrect>
            </w:pict>
          </mc:Fallback>
        </mc:AlternateContent>
      </w:r>
    </w:p>
    <w:p w14:paraId="1A8B14C3" w14:textId="77777777" w:rsidR="0003194F" w:rsidRPr="008372C8" w:rsidRDefault="0003194F" w:rsidP="0003194F">
      <w:pPr>
        <w:jc w:val="both"/>
        <w:rPr>
          <w:rFonts w:asciiTheme="minorHAnsi" w:hAnsiTheme="minorHAnsi" w:cstheme="minorHAnsi"/>
          <w:i/>
          <w:sz w:val="16"/>
          <w:szCs w:val="16"/>
        </w:rPr>
      </w:pPr>
      <w:r w:rsidRPr="008372C8">
        <w:rPr>
          <w:rFonts w:asciiTheme="minorHAnsi" w:hAnsiTheme="minorHAnsi" w:cstheme="minorHAnsi"/>
          <w:i/>
          <w:sz w:val="16"/>
          <w:szCs w:val="16"/>
        </w:rPr>
        <w:t xml:space="preserve">Este documento es meramente ORIENTATIVO. Estará sujeto al documento de planificación del proceso de adaptación del alumnado de segundo ciclo de educación infantil que se incorpora por primera vez al centro, se elaborará en septiembre y aprueba Inspección Educativa. </w:t>
      </w:r>
    </w:p>
    <w:p w14:paraId="64A83E66" w14:textId="77777777" w:rsidR="0003194F" w:rsidRPr="00BF4559" w:rsidRDefault="0003194F" w:rsidP="0003194F">
      <w:pPr>
        <w:jc w:val="both"/>
        <w:rPr>
          <w:rFonts w:asciiTheme="minorHAnsi" w:hAnsiTheme="minorHAnsi" w:cstheme="minorHAnsi"/>
          <w:i/>
          <w:sz w:val="16"/>
          <w:szCs w:val="16"/>
        </w:rPr>
      </w:pPr>
      <w:r w:rsidRPr="008372C8">
        <w:rPr>
          <w:rFonts w:asciiTheme="minorHAnsi" w:hAnsiTheme="minorHAnsi" w:cstheme="minorHAnsi"/>
          <w:i/>
          <w:sz w:val="16"/>
          <w:szCs w:val="16"/>
        </w:rPr>
        <w:t>Artículo 15.6 del Decreto 37/2022, de 29 de septiembre, por el que se establece la ordenación y el currículo de la educación infantil en la Comunidad de Castilla y León</w:t>
      </w:r>
      <w:r w:rsidRPr="00BF4559">
        <w:rPr>
          <w:rFonts w:asciiTheme="minorHAnsi" w:hAnsiTheme="minorHAnsi" w:cstheme="minorHAnsi"/>
          <w:i/>
          <w:sz w:val="16"/>
          <w:szCs w:val="16"/>
        </w:rPr>
        <w:t>.</w:t>
      </w:r>
    </w:p>
    <w:p w14:paraId="256ECCC9" w14:textId="651B7B33" w:rsidR="0003194F" w:rsidRDefault="0003194F" w:rsidP="0003194F">
      <w:pPr>
        <w:tabs>
          <w:tab w:val="left" w:pos="-2035"/>
          <w:tab w:val="left" w:pos="0"/>
        </w:tabs>
        <w:autoSpaceDE w:val="0"/>
        <w:jc w:val="center"/>
        <w:rPr>
          <w:rFonts w:ascii="Arial" w:hAnsi="Arial" w:cs="Arial"/>
          <w:i/>
          <w:sz w:val="24"/>
          <w:szCs w:val="24"/>
        </w:rPr>
      </w:pPr>
    </w:p>
    <w:p w14:paraId="6A523DB3" w14:textId="7015E4A0" w:rsidR="004F73AA" w:rsidRDefault="004F73AA" w:rsidP="0003194F">
      <w:pPr>
        <w:tabs>
          <w:tab w:val="left" w:pos="-2035"/>
          <w:tab w:val="left" w:pos="0"/>
        </w:tabs>
        <w:autoSpaceDE w:val="0"/>
        <w:jc w:val="center"/>
        <w:rPr>
          <w:rFonts w:ascii="Arial" w:hAnsi="Arial" w:cs="Arial"/>
          <w:i/>
          <w:sz w:val="24"/>
          <w:szCs w:val="24"/>
        </w:rPr>
      </w:pPr>
    </w:p>
    <w:p w14:paraId="4D6670C0" w14:textId="77777777" w:rsidR="004F73AA" w:rsidRDefault="004F73AA" w:rsidP="0003194F">
      <w:pPr>
        <w:tabs>
          <w:tab w:val="left" w:pos="-2035"/>
          <w:tab w:val="left" w:pos="0"/>
        </w:tabs>
        <w:autoSpaceDE w:val="0"/>
        <w:jc w:val="center"/>
        <w:rPr>
          <w:rFonts w:ascii="Arial" w:hAnsi="Arial" w:cs="Arial"/>
          <w:i/>
          <w:sz w:val="24"/>
          <w:szCs w:val="24"/>
        </w:rPr>
      </w:pPr>
    </w:p>
    <w:sectPr w:rsidR="004F73AA" w:rsidSect="004F73AA">
      <w:headerReference w:type="default" r:id="rId11"/>
      <w:pgSz w:w="11906" w:h="16838" w:code="9"/>
      <w:pgMar w:top="397" w:right="1134" w:bottom="397" w:left="1134" w:header="567" w:footer="22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A6C906" w14:textId="77777777" w:rsidR="0039791E" w:rsidRDefault="0039791E">
      <w:r>
        <w:separator/>
      </w:r>
    </w:p>
  </w:endnote>
  <w:endnote w:type="continuationSeparator" w:id="0">
    <w:p w14:paraId="7B581D50" w14:textId="77777777" w:rsidR="0039791E" w:rsidRDefault="003979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68A211" w14:textId="77777777" w:rsidR="0039791E" w:rsidRDefault="0039791E">
      <w:r>
        <w:separator/>
      </w:r>
    </w:p>
  </w:footnote>
  <w:footnote w:type="continuationSeparator" w:id="0">
    <w:p w14:paraId="1B823707" w14:textId="77777777" w:rsidR="0039791E" w:rsidRDefault="0039791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B78278" w14:textId="77777777" w:rsidR="00331694" w:rsidRPr="00961CE4" w:rsidRDefault="00331694" w:rsidP="00680423">
    <w:pPr>
      <w:jc w:val="both"/>
      <w:rPr>
        <w:sz w:val="14"/>
        <w:szCs w:val="14"/>
        <w:lang w:val="es-ES_tradn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852C9"/>
    <w:multiLevelType w:val="hybridMultilevel"/>
    <w:tmpl w:val="6F8E087C"/>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A021643"/>
    <w:multiLevelType w:val="hybridMultilevel"/>
    <w:tmpl w:val="48BE171C"/>
    <w:lvl w:ilvl="0" w:tplc="0C0A0001">
      <w:start w:val="1"/>
      <w:numFmt w:val="bullet"/>
      <w:lvlText w:val=""/>
      <w:lvlJc w:val="left"/>
      <w:pPr>
        <w:tabs>
          <w:tab w:val="num" w:pos="1068"/>
        </w:tabs>
        <w:ind w:left="1068" w:hanging="360"/>
      </w:pPr>
      <w:rPr>
        <w:rFonts w:ascii="Symbol" w:hAnsi="Symbol" w:hint="default"/>
      </w:rPr>
    </w:lvl>
    <w:lvl w:ilvl="1" w:tplc="0C0A000B">
      <w:start w:val="1"/>
      <w:numFmt w:val="bullet"/>
      <w:lvlText w:val=""/>
      <w:lvlJc w:val="left"/>
      <w:pPr>
        <w:tabs>
          <w:tab w:val="num" w:pos="1788"/>
        </w:tabs>
        <w:ind w:left="1788" w:hanging="360"/>
      </w:pPr>
      <w:rPr>
        <w:rFonts w:ascii="Wingdings" w:hAnsi="Wingdings" w:hint="default"/>
      </w:r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2" w15:restartNumberingAfterBreak="0">
    <w:nsid w:val="0BB00D00"/>
    <w:multiLevelType w:val="hybridMultilevel"/>
    <w:tmpl w:val="C456BB4E"/>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18137C4"/>
    <w:multiLevelType w:val="multilevel"/>
    <w:tmpl w:val="803C208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4" w15:restartNumberingAfterBreak="0">
    <w:nsid w:val="19480661"/>
    <w:multiLevelType w:val="multilevel"/>
    <w:tmpl w:val="46F24154"/>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5" w15:restartNumberingAfterBreak="0">
    <w:nsid w:val="24F92410"/>
    <w:multiLevelType w:val="hybridMultilevel"/>
    <w:tmpl w:val="68C49870"/>
    <w:lvl w:ilvl="0" w:tplc="0C0A0001">
      <w:start w:val="1"/>
      <w:numFmt w:val="bullet"/>
      <w:lvlText w:val=""/>
      <w:lvlJc w:val="left"/>
      <w:pPr>
        <w:tabs>
          <w:tab w:val="num" w:pos="720"/>
        </w:tabs>
        <w:ind w:left="720" w:hanging="360"/>
      </w:pPr>
      <w:rPr>
        <w:rFonts w:ascii="Symbol" w:hAnsi="Symbol" w:hint="default"/>
      </w:rPr>
    </w:lvl>
    <w:lvl w:ilvl="1" w:tplc="1DDA99B4">
      <w:numFmt w:val="bullet"/>
      <w:lvlText w:val="-"/>
      <w:lvlJc w:val="left"/>
      <w:pPr>
        <w:tabs>
          <w:tab w:val="num" w:pos="1440"/>
        </w:tabs>
        <w:ind w:left="1440" w:hanging="360"/>
      </w:pPr>
      <w:rPr>
        <w:rFonts w:ascii="Arial" w:eastAsia="Times New Roman" w:hAnsi="Arial" w:cs="Arial"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5B123FA"/>
    <w:multiLevelType w:val="hybridMultilevel"/>
    <w:tmpl w:val="635E802C"/>
    <w:lvl w:ilvl="0" w:tplc="0C0A000F">
      <w:start w:val="1"/>
      <w:numFmt w:val="decimal"/>
      <w:lvlText w:val="%1."/>
      <w:lvlJc w:val="left"/>
      <w:pPr>
        <w:tabs>
          <w:tab w:val="num" w:pos="720"/>
        </w:tabs>
        <w:ind w:left="720" w:hanging="360"/>
      </w:pPr>
    </w:lvl>
    <w:lvl w:ilvl="1" w:tplc="0C0A0003">
      <w:start w:val="1"/>
      <w:numFmt w:val="bullet"/>
      <w:lvlText w:val="o"/>
      <w:lvlJc w:val="left"/>
      <w:pPr>
        <w:tabs>
          <w:tab w:val="num" w:pos="1440"/>
        </w:tabs>
        <w:ind w:left="1440" w:hanging="360"/>
      </w:pPr>
      <w:rPr>
        <w:rFonts w:ascii="Courier New" w:hAnsi="Courier New" w:cs="Courier New"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25B537DF"/>
    <w:multiLevelType w:val="hybridMultilevel"/>
    <w:tmpl w:val="2FCE3A04"/>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8" w15:restartNumberingAfterBreak="0">
    <w:nsid w:val="296C4517"/>
    <w:multiLevelType w:val="hybridMultilevel"/>
    <w:tmpl w:val="6798D34C"/>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9" w15:restartNumberingAfterBreak="0">
    <w:nsid w:val="29B677FB"/>
    <w:multiLevelType w:val="hybridMultilevel"/>
    <w:tmpl w:val="7452060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26F12BB"/>
    <w:multiLevelType w:val="hybridMultilevel"/>
    <w:tmpl w:val="A802C02A"/>
    <w:lvl w:ilvl="0" w:tplc="0C0A0001">
      <w:start w:val="1"/>
      <w:numFmt w:val="bullet"/>
      <w:lvlText w:val=""/>
      <w:lvlJc w:val="left"/>
      <w:pPr>
        <w:tabs>
          <w:tab w:val="num" w:pos="1429"/>
        </w:tabs>
        <w:ind w:left="1429" w:hanging="360"/>
      </w:pPr>
      <w:rPr>
        <w:rFonts w:ascii="Symbol" w:hAnsi="Symbol" w:hint="default"/>
      </w:rPr>
    </w:lvl>
    <w:lvl w:ilvl="1" w:tplc="0C0A0003" w:tentative="1">
      <w:start w:val="1"/>
      <w:numFmt w:val="bullet"/>
      <w:lvlText w:val="o"/>
      <w:lvlJc w:val="left"/>
      <w:pPr>
        <w:tabs>
          <w:tab w:val="num" w:pos="2149"/>
        </w:tabs>
        <w:ind w:left="2149" w:hanging="360"/>
      </w:pPr>
      <w:rPr>
        <w:rFonts w:ascii="Courier New" w:hAnsi="Courier New" w:cs="Courier New" w:hint="default"/>
      </w:rPr>
    </w:lvl>
    <w:lvl w:ilvl="2" w:tplc="0C0A0005" w:tentative="1">
      <w:start w:val="1"/>
      <w:numFmt w:val="bullet"/>
      <w:lvlText w:val=""/>
      <w:lvlJc w:val="left"/>
      <w:pPr>
        <w:tabs>
          <w:tab w:val="num" w:pos="2869"/>
        </w:tabs>
        <w:ind w:left="2869" w:hanging="360"/>
      </w:pPr>
      <w:rPr>
        <w:rFonts w:ascii="Wingdings" w:hAnsi="Wingdings" w:hint="default"/>
      </w:rPr>
    </w:lvl>
    <w:lvl w:ilvl="3" w:tplc="0C0A0001" w:tentative="1">
      <w:start w:val="1"/>
      <w:numFmt w:val="bullet"/>
      <w:lvlText w:val=""/>
      <w:lvlJc w:val="left"/>
      <w:pPr>
        <w:tabs>
          <w:tab w:val="num" w:pos="3589"/>
        </w:tabs>
        <w:ind w:left="3589" w:hanging="360"/>
      </w:pPr>
      <w:rPr>
        <w:rFonts w:ascii="Symbol" w:hAnsi="Symbol" w:hint="default"/>
      </w:rPr>
    </w:lvl>
    <w:lvl w:ilvl="4" w:tplc="0C0A0003" w:tentative="1">
      <w:start w:val="1"/>
      <w:numFmt w:val="bullet"/>
      <w:lvlText w:val="o"/>
      <w:lvlJc w:val="left"/>
      <w:pPr>
        <w:tabs>
          <w:tab w:val="num" w:pos="4309"/>
        </w:tabs>
        <w:ind w:left="4309" w:hanging="360"/>
      </w:pPr>
      <w:rPr>
        <w:rFonts w:ascii="Courier New" w:hAnsi="Courier New" w:cs="Courier New" w:hint="default"/>
      </w:rPr>
    </w:lvl>
    <w:lvl w:ilvl="5" w:tplc="0C0A0005" w:tentative="1">
      <w:start w:val="1"/>
      <w:numFmt w:val="bullet"/>
      <w:lvlText w:val=""/>
      <w:lvlJc w:val="left"/>
      <w:pPr>
        <w:tabs>
          <w:tab w:val="num" w:pos="5029"/>
        </w:tabs>
        <w:ind w:left="5029" w:hanging="360"/>
      </w:pPr>
      <w:rPr>
        <w:rFonts w:ascii="Wingdings" w:hAnsi="Wingdings" w:hint="default"/>
      </w:rPr>
    </w:lvl>
    <w:lvl w:ilvl="6" w:tplc="0C0A0001" w:tentative="1">
      <w:start w:val="1"/>
      <w:numFmt w:val="bullet"/>
      <w:lvlText w:val=""/>
      <w:lvlJc w:val="left"/>
      <w:pPr>
        <w:tabs>
          <w:tab w:val="num" w:pos="5749"/>
        </w:tabs>
        <w:ind w:left="5749" w:hanging="360"/>
      </w:pPr>
      <w:rPr>
        <w:rFonts w:ascii="Symbol" w:hAnsi="Symbol" w:hint="default"/>
      </w:rPr>
    </w:lvl>
    <w:lvl w:ilvl="7" w:tplc="0C0A0003" w:tentative="1">
      <w:start w:val="1"/>
      <w:numFmt w:val="bullet"/>
      <w:lvlText w:val="o"/>
      <w:lvlJc w:val="left"/>
      <w:pPr>
        <w:tabs>
          <w:tab w:val="num" w:pos="6469"/>
        </w:tabs>
        <w:ind w:left="6469" w:hanging="360"/>
      </w:pPr>
      <w:rPr>
        <w:rFonts w:ascii="Courier New" w:hAnsi="Courier New" w:cs="Courier New" w:hint="default"/>
      </w:rPr>
    </w:lvl>
    <w:lvl w:ilvl="8" w:tplc="0C0A0005" w:tentative="1">
      <w:start w:val="1"/>
      <w:numFmt w:val="bullet"/>
      <w:lvlText w:val=""/>
      <w:lvlJc w:val="left"/>
      <w:pPr>
        <w:tabs>
          <w:tab w:val="num" w:pos="7189"/>
        </w:tabs>
        <w:ind w:left="7189" w:hanging="360"/>
      </w:pPr>
      <w:rPr>
        <w:rFonts w:ascii="Wingdings" w:hAnsi="Wingdings" w:hint="default"/>
      </w:rPr>
    </w:lvl>
  </w:abstractNum>
  <w:abstractNum w:abstractNumId="11" w15:restartNumberingAfterBreak="0">
    <w:nsid w:val="3C292FFD"/>
    <w:multiLevelType w:val="multilevel"/>
    <w:tmpl w:val="0AA0EABC"/>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2" w15:restartNumberingAfterBreak="0">
    <w:nsid w:val="4513233D"/>
    <w:multiLevelType w:val="hybridMultilevel"/>
    <w:tmpl w:val="1F7883DE"/>
    <w:lvl w:ilvl="0" w:tplc="040A0001">
      <w:start w:val="1"/>
      <w:numFmt w:val="bullet"/>
      <w:lvlText w:val=""/>
      <w:lvlJc w:val="left"/>
      <w:pPr>
        <w:tabs>
          <w:tab w:val="num" w:pos="960"/>
        </w:tabs>
        <w:ind w:left="960" w:hanging="360"/>
      </w:pPr>
      <w:rPr>
        <w:rFonts w:ascii="Symbol" w:hAnsi="Symbol" w:hint="default"/>
      </w:rPr>
    </w:lvl>
    <w:lvl w:ilvl="1" w:tplc="0C0A0003" w:tentative="1">
      <w:start w:val="1"/>
      <w:numFmt w:val="bullet"/>
      <w:lvlText w:val="o"/>
      <w:lvlJc w:val="left"/>
      <w:pPr>
        <w:tabs>
          <w:tab w:val="num" w:pos="1500"/>
        </w:tabs>
        <w:ind w:left="1500" w:hanging="360"/>
      </w:pPr>
      <w:rPr>
        <w:rFonts w:ascii="Courier New" w:hAnsi="Courier New" w:cs="Courier New" w:hint="default"/>
      </w:rPr>
    </w:lvl>
    <w:lvl w:ilvl="2" w:tplc="0C0A0005" w:tentative="1">
      <w:start w:val="1"/>
      <w:numFmt w:val="bullet"/>
      <w:lvlText w:val=""/>
      <w:lvlJc w:val="left"/>
      <w:pPr>
        <w:tabs>
          <w:tab w:val="num" w:pos="2220"/>
        </w:tabs>
        <w:ind w:left="2220" w:hanging="360"/>
      </w:pPr>
      <w:rPr>
        <w:rFonts w:ascii="Wingdings" w:hAnsi="Wingdings" w:hint="default"/>
      </w:rPr>
    </w:lvl>
    <w:lvl w:ilvl="3" w:tplc="0C0A0001" w:tentative="1">
      <w:start w:val="1"/>
      <w:numFmt w:val="bullet"/>
      <w:lvlText w:val=""/>
      <w:lvlJc w:val="left"/>
      <w:pPr>
        <w:tabs>
          <w:tab w:val="num" w:pos="2940"/>
        </w:tabs>
        <w:ind w:left="2940" w:hanging="360"/>
      </w:pPr>
      <w:rPr>
        <w:rFonts w:ascii="Symbol" w:hAnsi="Symbol" w:hint="default"/>
      </w:rPr>
    </w:lvl>
    <w:lvl w:ilvl="4" w:tplc="0C0A0003" w:tentative="1">
      <w:start w:val="1"/>
      <w:numFmt w:val="bullet"/>
      <w:lvlText w:val="o"/>
      <w:lvlJc w:val="left"/>
      <w:pPr>
        <w:tabs>
          <w:tab w:val="num" w:pos="3660"/>
        </w:tabs>
        <w:ind w:left="3660" w:hanging="360"/>
      </w:pPr>
      <w:rPr>
        <w:rFonts w:ascii="Courier New" w:hAnsi="Courier New" w:cs="Courier New" w:hint="default"/>
      </w:rPr>
    </w:lvl>
    <w:lvl w:ilvl="5" w:tplc="0C0A0005" w:tentative="1">
      <w:start w:val="1"/>
      <w:numFmt w:val="bullet"/>
      <w:lvlText w:val=""/>
      <w:lvlJc w:val="left"/>
      <w:pPr>
        <w:tabs>
          <w:tab w:val="num" w:pos="4380"/>
        </w:tabs>
        <w:ind w:left="4380" w:hanging="360"/>
      </w:pPr>
      <w:rPr>
        <w:rFonts w:ascii="Wingdings" w:hAnsi="Wingdings" w:hint="default"/>
      </w:rPr>
    </w:lvl>
    <w:lvl w:ilvl="6" w:tplc="0C0A0001" w:tentative="1">
      <w:start w:val="1"/>
      <w:numFmt w:val="bullet"/>
      <w:lvlText w:val=""/>
      <w:lvlJc w:val="left"/>
      <w:pPr>
        <w:tabs>
          <w:tab w:val="num" w:pos="5100"/>
        </w:tabs>
        <w:ind w:left="5100" w:hanging="360"/>
      </w:pPr>
      <w:rPr>
        <w:rFonts w:ascii="Symbol" w:hAnsi="Symbol" w:hint="default"/>
      </w:rPr>
    </w:lvl>
    <w:lvl w:ilvl="7" w:tplc="0C0A0003" w:tentative="1">
      <w:start w:val="1"/>
      <w:numFmt w:val="bullet"/>
      <w:lvlText w:val="o"/>
      <w:lvlJc w:val="left"/>
      <w:pPr>
        <w:tabs>
          <w:tab w:val="num" w:pos="5820"/>
        </w:tabs>
        <w:ind w:left="5820" w:hanging="360"/>
      </w:pPr>
      <w:rPr>
        <w:rFonts w:ascii="Courier New" w:hAnsi="Courier New" w:cs="Courier New" w:hint="default"/>
      </w:rPr>
    </w:lvl>
    <w:lvl w:ilvl="8" w:tplc="0C0A0005" w:tentative="1">
      <w:start w:val="1"/>
      <w:numFmt w:val="bullet"/>
      <w:lvlText w:val=""/>
      <w:lvlJc w:val="left"/>
      <w:pPr>
        <w:tabs>
          <w:tab w:val="num" w:pos="6540"/>
        </w:tabs>
        <w:ind w:left="6540" w:hanging="360"/>
      </w:pPr>
      <w:rPr>
        <w:rFonts w:ascii="Wingdings" w:hAnsi="Wingdings" w:hint="default"/>
      </w:rPr>
    </w:lvl>
  </w:abstractNum>
  <w:abstractNum w:abstractNumId="13" w15:restartNumberingAfterBreak="0">
    <w:nsid w:val="463068AA"/>
    <w:multiLevelType w:val="hybridMultilevel"/>
    <w:tmpl w:val="CAD6FEB8"/>
    <w:lvl w:ilvl="0" w:tplc="0C0A0001">
      <w:start w:val="1"/>
      <w:numFmt w:val="bullet"/>
      <w:lvlText w:val=""/>
      <w:lvlJc w:val="left"/>
      <w:pPr>
        <w:tabs>
          <w:tab w:val="num" w:pos="1320"/>
        </w:tabs>
        <w:ind w:left="1320" w:hanging="360"/>
      </w:pPr>
      <w:rPr>
        <w:rFonts w:ascii="Symbol" w:hAnsi="Symbol" w:hint="default"/>
      </w:rPr>
    </w:lvl>
    <w:lvl w:ilvl="1" w:tplc="0C0A0003" w:tentative="1">
      <w:start w:val="1"/>
      <w:numFmt w:val="bullet"/>
      <w:lvlText w:val="o"/>
      <w:lvlJc w:val="left"/>
      <w:pPr>
        <w:tabs>
          <w:tab w:val="num" w:pos="2040"/>
        </w:tabs>
        <w:ind w:left="2040" w:hanging="360"/>
      </w:pPr>
      <w:rPr>
        <w:rFonts w:ascii="Courier New" w:hAnsi="Courier New" w:cs="Courier New" w:hint="default"/>
      </w:rPr>
    </w:lvl>
    <w:lvl w:ilvl="2" w:tplc="0C0A0005" w:tentative="1">
      <w:start w:val="1"/>
      <w:numFmt w:val="bullet"/>
      <w:lvlText w:val=""/>
      <w:lvlJc w:val="left"/>
      <w:pPr>
        <w:tabs>
          <w:tab w:val="num" w:pos="2760"/>
        </w:tabs>
        <w:ind w:left="2760" w:hanging="360"/>
      </w:pPr>
      <w:rPr>
        <w:rFonts w:ascii="Wingdings" w:hAnsi="Wingdings" w:hint="default"/>
      </w:rPr>
    </w:lvl>
    <w:lvl w:ilvl="3" w:tplc="0C0A0001" w:tentative="1">
      <w:start w:val="1"/>
      <w:numFmt w:val="bullet"/>
      <w:lvlText w:val=""/>
      <w:lvlJc w:val="left"/>
      <w:pPr>
        <w:tabs>
          <w:tab w:val="num" w:pos="3480"/>
        </w:tabs>
        <w:ind w:left="3480" w:hanging="360"/>
      </w:pPr>
      <w:rPr>
        <w:rFonts w:ascii="Symbol" w:hAnsi="Symbol" w:hint="default"/>
      </w:rPr>
    </w:lvl>
    <w:lvl w:ilvl="4" w:tplc="0C0A0003" w:tentative="1">
      <w:start w:val="1"/>
      <w:numFmt w:val="bullet"/>
      <w:lvlText w:val="o"/>
      <w:lvlJc w:val="left"/>
      <w:pPr>
        <w:tabs>
          <w:tab w:val="num" w:pos="4200"/>
        </w:tabs>
        <w:ind w:left="4200" w:hanging="360"/>
      </w:pPr>
      <w:rPr>
        <w:rFonts w:ascii="Courier New" w:hAnsi="Courier New" w:cs="Courier New" w:hint="default"/>
      </w:rPr>
    </w:lvl>
    <w:lvl w:ilvl="5" w:tplc="0C0A0005" w:tentative="1">
      <w:start w:val="1"/>
      <w:numFmt w:val="bullet"/>
      <w:lvlText w:val=""/>
      <w:lvlJc w:val="left"/>
      <w:pPr>
        <w:tabs>
          <w:tab w:val="num" w:pos="4920"/>
        </w:tabs>
        <w:ind w:left="4920" w:hanging="360"/>
      </w:pPr>
      <w:rPr>
        <w:rFonts w:ascii="Wingdings" w:hAnsi="Wingdings" w:hint="default"/>
      </w:rPr>
    </w:lvl>
    <w:lvl w:ilvl="6" w:tplc="0C0A0001" w:tentative="1">
      <w:start w:val="1"/>
      <w:numFmt w:val="bullet"/>
      <w:lvlText w:val=""/>
      <w:lvlJc w:val="left"/>
      <w:pPr>
        <w:tabs>
          <w:tab w:val="num" w:pos="5640"/>
        </w:tabs>
        <w:ind w:left="5640" w:hanging="360"/>
      </w:pPr>
      <w:rPr>
        <w:rFonts w:ascii="Symbol" w:hAnsi="Symbol" w:hint="default"/>
      </w:rPr>
    </w:lvl>
    <w:lvl w:ilvl="7" w:tplc="0C0A0003" w:tentative="1">
      <w:start w:val="1"/>
      <w:numFmt w:val="bullet"/>
      <w:lvlText w:val="o"/>
      <w:lvlJc w:val="left"/>
      <w:pPr>
        <w:tabs>
          <w:tab w:val="num" w:pos="6360"/>
        </w:tabs>
        <w:ind w:left="6360" w:hanging="360"/>
      </w:pPr>
      <w:rPr>
        <w:rFonts w:ascii="Courier New" w:hAnsi="Courier New" w:cs="Courier New" w:hint="default"/>
      </w:rPr>
    </w:lvl>
    <w:lvl w:ilvl="8" w:tplc="0C0A0005" w:tentative="1">
      <w:start w:val="1"/>
      <w:numFmt w:val="bullet"/>
      <w:lvlText w:val=""/>
      <w:lvlJc w:val="left"/>
      <w:pPr>
        <w:tabs>
          <w:tab w:val="num" w:pos="7080"/>
        </w:tabs>
        <w:ind w:left="7080" w:hanging="360"/>
      </w:pPr>
      <w:rPr>
        <w:rFonts w:ascii="Wingdings" w:hAnsi="Wingdings" w:hint="default"/>
      </w:rPr>
    </w:lvl>
  </w:abstractNum>
  <w:abstractNum w:abstractNumId="14" w15:restartNumberingAfterBreak="0">
    <w:nsid w:val="46EA4F90"/>
    <w:multiLevelType w:val="hybridMultilevel"/>
    <w:tmpl w:val="32987884"/>
    <w:lvl w:ilvl="0" w:tplc="0C0A0005">
      <w:start w:val="1"/>
      <w:numFmt w:val="bullet"/>
      <w:lvlText w:val=""/>
      <w:lvlJc w:val="left"/>
      <w:pPr>
        <w:tabs>
          <w:tab w:val="num" w:pos="720"/>
        </w:tabs>
        <w:ind w:left="720" w:hanging="360"/>
      </w:pPr>
      <w:rPr>
        <w:rFonts w:ascii="Wingdings" w:hAnsi="Wingdings"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7BC4244"/>
    <w:multiLevelType w:val="hybridMultilevel"/>
    <w:tmpl w:val="33B2AF5E"/>
    <w:lvl w:ilvl="0" w:tplc="1B82C6CA">
      <w:numFmt w:val="bullet"/>
      <w:lvlText w:val="-"/>
      <w:lvlJc w:val="left"/>
      <w:pPr>
        <w:tabs>
          <w:tab w:val="num" w:pos="720"/>
        </w:tabs>
        <w:ind w:left="720" w:hanging="360"/>
      </w:pPr>
      <w:rPr>
        <w:rFonts w:ascii="Arial" w:eastAsia="Times New Roman" w:hAnsi="Arial" w:cs="Arial" w:hint="default"/>
      </w:rPr>
    </w:lvl>
    <w:lvl w:ilvl="1" w:tplc="1B82C6CA">
      <w:numFmt w:val="bullet"/>
      <w:lvlText w:val="-"/>
      <w:lvlJc w:val="left"/>
      <w:pPr>
        <w:tabs>
          <w:tab w:val="num" w:pos="1440"/>
        </w:tabs>
        <w:ind w:left="1440" w:hanging="360"/>
      </w:pPr>
      <w:rPr>
        <w:rFonts w:ascii="Arial" w:eastAsia="Times New Roman" w:hAnsi="Arial" w:cs="Arial"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DD10E53"/>
    <w:multiLevelType w:val="hybridMultilevel"/>
    <w:tmpl w:val="803C208E"/>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7" w15:restartNumberingAfterBreak="0">
    <w:nsid w:val="5D5F504C"/>
    <w:multiLevelType w:val="hybridMultilevel"/>
    <w:tmpl w:val="A41AE27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E826BCF"/>
    <w:multiLevelType w:val="hybridMultilevel"/>
    <w:tmpl w:val="7808608E"/>
    <w:lvl w:ilvl="0" w:tplc="632C1170">
      <w:numFmt w:val="bullet"/>
      <w:lvlText w:val="-"/>
      <w:lvlJc w:val="left"/>
      <w:pPr>
        <w:ind w:left="360" w:hanging="360"/>
      </w:pPr>
      <w:rPr>
        <w:rFonts w:ascii="Arial Unicode MS" w:eastAsia="Arial Unicode MS" w:hAnsi="Arial Unicode MS" w:cs="Arial Unicode MS" w:hint="default"/>
      </w:rPr>
    </w:lvl>
    <w:lvl w:ilvl="1" w:tplc="040A0003">
      <w:start w:val="1"/>
      <w:numFmt w:val="decimal"/>
      <w:lvlText w:val="%2."/>
      <w:lvlJc w:val="left"/>
      <w:pPr>
        <w:tabs>
          <w:tab w:val="num" w:pos="1080"/>
        </w:tabs>
        <w:ind w:left="1080" w:hanging="360"/>
      </w:pPr>
    </w:lvl>
    <w:lvl w:ilvl="2" w:tplc="040A0005">
      <w:start w:val="1"/>
      <w:numFmt w:val="decimal"/>
      <w:lvlText w:val="%3."/>
      <w:lvlJc w:val="left"/>
      <w:pPr>
        <w:tabs>
          <w:tab w:val="num" w:pos="1800"/>
        </w:tabs>
        <w:ind w:left="1800" w:hanging="360"/>
      </w:pPr>
    </w:lvl>
    <w:lvl w:ilvl="3" w:tplc="040A0001">
      <w:start w:val="1"/>
      <w:numFmt w:val="decimal"/>
      <w:lvlText w:val="%4."/>
      <w:lvlJc w:val="left"/>
      <w:pPr>
        <w:tabs>
          <w:tab w:val="num" w:pos="2520"/>
        </w:tabs>
        <w:ind w:left="2520" w:hanging="360"/>
      </w:pPr>
    </w:lvl>
    <w:lvl w:ilvl="4" w:tplc="040A0003">
      <w:start w:val="1"/>
      <w:numFmt w:val="decimal"/>
      <w:lvlText w:val="%5."/>
      <w:lvlJc w:val="left"/>
      <w:pPr>
        <w:tabs>
          <w:tab w:val="num" w:pos="3240"/>
        </w:tabs>
        <w:ind w:left="3240" w:hanging="360"/>
      </w:pPr>
    </w:lvl>
    <w:lvl w:ilvl="5" w:tplc="040A0005">
      <w:start w:val="1"/>
      <w:numFmt w:val="decimal"/>
      <w:lvlText w:val="%6."/>
      <w:lvlJc w:val="left"/>
      <w:pPr>
        <w:tabs>
          <w:tab w:val="num" w:pos="3960"/>
        </w:tabs>
        <w:ind w:left="3960" w:hanging="360"/>
      </w:pPr>
    </w:lvl>
    <w:lvl w:ilvl="6" w:tplc="040A0001">
      <w:start w:val="1"/>
      <w:numFmt w:val="decimal"/>
      <w:lvlText w:val="%7."/>
      <w:lvlJc w:val="left"/>
      <w:pPr>
        <w:tabs>
          <w:tab w:val="num" w:pos="4680"/>
        </w:tabs>
        <w:ind w:left="4680" w:hanging="360"/>
      </w:pPr>
    </w:lvl>
    <w:lvl w:ilvl="7" w:tplc="040A0003">
      <w:start w:val="1"/>
      <w:numFmt w:val="decimal"/>
      <w:lvlText w:val="%8."/>
      <w:lvlJc w:val="left"/>
      <w:pPr>
        <w:tabs>
          <w:tab w:val="num" w:pos="5400"/>
        </w:tabs>
        <w:ind w:left="5400" w:hanging="360"/>
      </w:pPr>
    </w:lvl>
    <w:lvl w:ilvl="8" w:tplc="040A0005">
      <w:start w:val="1"/>
      <w:numFmt w:val="decimal"/>
      <w:lvlText w:val="%9."/>
      <w:lvlJc w:val="left"/>
      <w:pPr>
        <w:tabs>
          <w:tab w:val="num" w:pos="6120"/>
        </w:tabs>
        <w:ind w:left="6120" w:hanging="360"/>
      </w:pPr>
    </w:lvl>
  </w:abstractNum>
  <w:abstractNum w:abstractNumId="19" w15:restartNumberingAfterBreak="0">
    <w:nsid w:val="5F6619CC"/>
    <w:multiLevelType w:val="hybridMultilevel"/>
    <w:tmpl w:val="FAE2597E"/>
    <w:lvl w:ilvl="0" w:tplc="0C0A000F">
      <w:start w:val="1"/>
      <w:numFmt w:val="decimal"/>
      <w:lvlText w:val="%1."/>
      <w:lvlJc w:val="left"/>
      <w:pPr>
        <w:tabs>
          <w:tab w:val="num" w:pos="360"/>
        </w:tabs>
        <w:ind w:left="360" w:hanging="360"/>
      </w:p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0" w15:restartNumberingAfterBreak="0">
    <w:nsid w:val="64073754"/>
    <w:multiLevelType w:val="hybridMultilevel"/>
    <w:tmpl w:val="701A3408"/>
    <w:lvl w:ilvl="0" w:tplc="0C0A000F">
      <w:start w:val="1"/>
      <w:numFmt w:val="decimal"/>
      <w:lvlText w:val="%1."/>
      <w:lvlJc w:val="left"/>
      <w:pPr>
        <w:tabs>
          <w:tab w:val="num" w:pos="360"/>
        </w:tabs>
        <w:ind w:left="360" w:hanging="360"/>
      </w:pPr>
    </w:lvl>
    <w:lvl w:ilvl="1" w:tplc="0C0A0019">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21" w15:restartNumberingAfterBreak="0">
    <w:nsid w:val="69FB1652"/>
    <w:multiLevelType w:val="hybridMultilevel"/>
    <w:tmpl w:val="43381C34"/>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1">
      <w:start w:val="1"/>
      <w:numFmt w:val="bullet"/>
      <w:lvlText w:val=""/>
      <w:lvlJc w:val="left"/>
      <w:pPr>
        <w:tabs>
          <w:tab w:val="num" w:pos="2160"/>
        </w:tabs>
        <w:ind w:left="2160" w:hanging="360"/>
      </w:pPr>
      <w:rPr>
        <w:rFonts w:ascii="Symbol" w:hAnsi="Symbol"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5AC2733"/>
    <w:multiLevelType w:val="hybridMultilevel"/>
    <w:tmpl w:val="007265E0"/>
    <w:lvl w:ilvl="0" w:tplc="0C0A0005">
      <w:start w:val="1"/>
      <w:numFmt w:val="bullet"/>
      <w:lvlText w:val=""/>
      <w:lvlJc w:val="left"/>
      <w:pPr>
        <w:tabs>
          <w:tab w:val="num" w:pos="720"/>
        </w:tabs>
        <w:ind w:left="720" w:hanging="360"/>
      </w:pPr>
      <w:rPr>
        <w:rFonts w:ascii="Wingdings" w:hAnsi="Wingdings" w:hint="default"/>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0"/>
  </w:num>
  <w:num w:numId="3">
    <w:abstractNumId w:val="22"/>
  </w:num>
  <w:num w:numId="4">
    <w:abstractNumId w:val="14"/>
  </w:num>
  <w:num w:numId="5">
    <w:abstractNumId w:val="17"/>
  </w:num>
  <w:num w:numId="6">
    <w:abstractNumId w:val="20"/>
  </w:num>
  <w:num w:numId="7">
    <w:abstractNumId w:val="16"/>
  </w:num>
  <w:num w:numId="8">
    <w:abstractNumId w:val="3"/>
  </w:num>
  <w:num w:numId="9">
    <w:abstractNumId w:val="4"/>
  </w:num>
  <w:num w:numId="10">
    <w:abstractNumId w:val="19"/>
  </w:num>
  <w:num w:numId="11">
    <w:abstractNumId w:val="11"/>
  </w:num>
  <w:num w:numId="12">
    <w:abstractNumId w:val="8"/>
  </w:num>
  <w:num w:numId="13">
    <w:abstractNumId w:val="10"/>
  </w:num>
  <w:num w:numId="14">
    <w:abstractNumId w:val="1"/>
  </w:num>
  <w:num w:numId="15">
    <w:abstractNumId w:val="12"/>
  </w:num>
  <w:num w:numId="16">
    <w:abstractNumId w:val="21"/>
  </w:num>
  <w:num w:numId="17">
    <w:abstractNumId w:val="5"/>
  </w:num>
  <w:num w:numId="18">
    <w:abstractNumId w:val="9"/>
  </w:num>
  <w:num w:numId="19">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5"/>
  </w:num>
  <w:num w:numId="21">
    <w:abstractNumId w:val="7"/>
  </w:num>
  <w:num w:numId="22">
    <w:abstractNumId w:val="13"/>
  </w:num>
  <w:num w:numId="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gutterAtTop/>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0256"/>
    <w:rsid w:val="000000E1"/>
    <w:rsid w:val="000026AB"/>
    <w:rsid w:val="000044BE"/>
    <w:rsid w:val="00005D64"/>
    <w:rsid w:val="00006E5C"/>
    <w:rsid w:val="0001004A"/>
    <w:rsid w:val="0001266C"/>
    <w:rsid w:val="000133AB"/>
    <w:rsid w:val="00015769"/>
    <w:rsid w:val="00023562"/>
    <w:rsid w:val="00025C2C"/>
    <w:rsid w:val="0003059F"/>
    <w:rsid w:val="0003194F"/>
    <w:rsid w:val="00033158"/>
    <w:rsid w:val="0003482D"/>
    <w:rsid w:val="00050D50"/>
    <w:rsid w:val="00052538"/>
    <w:rsid w:val="00057663"/>
    <w:rsid w:val="00063154"/>
    <w:rsid w:val="00064123"/>
    <w:rsid w:val="00066CFC"/>
    <w:rsid w:val="00071283"/>
    <w:rsid w:val="000718B0"/>
    <w:rsid w:val="00072806"/>
    <w:rsid w:val="00073512"/>
    <w:rsid w:val="000749B4"/>
    <w:rsid w:val="0007627E"/>
    <w:rsid w:val="00076C18"/>
    <w:rsid w:val="000775DB"/>
    <w:rsid w:val="000810AF"/>
    <w:rsid w:val="000815F0"/>
    <w:rsid w:val="0008243A"/>
    <w:rsid w:val="0008609E"/>
    <w:rsid w:val="000862AE"/>
    <w:rsid w:val="00087B86"/>
    <w:rsid w:val="00090B9F"/>
    <w:rsid w:val="00090D06"/>
    <w:rsid w:val="00091C99"/>
    <w:rsid w:val="00095F3E"/>
    <w:rsid w:val="000960A7"/>
    <w:rsid w:val="000A592F"/>
    <w:rsid w:val="000A65E3"/>
    <w:rsid w:val="000B2804"/>
    <w:rsid w:val="000B2C86"/>
    <w:rsid w:val="000B4500"/>
    <w:rsid w:val="000B5D24"/>
    <w:rsid w:val="000C3CE9"/>
    <w:rsid w:val="000C3DFB"/>
    <w:rsid w:val="000C72AF"/>
    <w:rsid w:val="000C7E6C"/>
    <w:rsid w:val="000D1483"/>
    <w:rsid w:val="000D201B"/>
    <w:rsid w:val="000E0C1E"/>
    <w:rsid w:val="000E4C8B"/>
    <w:rsid w:val="000E71C0"/>
    <w:rsid w:val="000F0364"/>
    <w:rsid w:val="000F2A23"/>
    <w:rsid w:val="000F49B7"/>
    <w:rsid w:val="000F4EB0"/>
    <w:rsid w:val="000F55CC"/>
    <w:rsid w:val="000F75CD"/>
    <w:rsid w:val="0010122E"/>
    <w:rsid w:val="00102540"/>
    <w:rsid w:val="00103C6E"/>
    <w:rsid w:val="00111422"/>
    <w:rsid w:val="00114644"/>
    <w:rsid w:val="001146D6"/>
    <w:rsid w:val="00122760"/>
    <w:rsid w:val="00122A76"/>
    <w:rsid w:val="00134B09"/>
    <w:rsid w:val="00137065"/>
    <w:rsid w:val="001422C5"/>
    <w:rsid w:val="0014246E"/>
    <w:rsid w:val="0014370F"/>
    <w:rsid w:val="00144274"/>
    <w:rsid w:val="0014547F"/>
    <w:rsid w:val="00146787"/>
    <w:rsid w:val="001501D2"/>
    <w:rsid w:val="00160238"/>
    <w:rsid w:val="00160736"/>
    <w:rsid w:val="00164051"/>
    <w:rsid w:val="00167C8A"/>
    <w:rsid w:val="00173E38"/>
    <w:rsid w:val="00175BBB"/>
    <w:rsid w:val="0019295D"/>
    <w:rsid w:val="001932DD"/>
    <w:rsid w:val="00194A2C"/>
    <w:rsid w:val="001950AB"/>
    <w:rsid w:val="00195750"/>
    <w:rsid w:val="00197F7B"/>
    <w:rsid w:val="001A0F1C"/>
    <w:rsid w:val="001A2724"/>
    <w:rsid w:val="001A2ABD"/>
    <w:rsid w:val="001A7879"/>
    <w:rsid w:val="001A7EC2"/>
    <w:rsid w:val="001B4F48"/>
    <w:rsid w:val="001B64C8"/>
    <w:rsid w:val="001C1F26"/>
    <w:rsid w:val="001C203C"/>
    <w:rsid w:val="001C2E49"/>
    <w:rsid w:val="001C393F"/>
    <w:rsid w:val="001C5521"/>
    <w:rsid w:val="001D10A3"/>
    <w:rsid w:val="001D1361"/>
    <w:rsid w:val="001D42F5"/>
    <w:rsid w:val="001E2E8D"/>
    <w:rsid w:val="001F0C4C"/>
    <w:rsid w:val="001F0D4B"/>
    <w:rsid w:val="001F12AE"/>
    <w:rsid w:val="001F2E3F"/>
    <w:rsid w:val="001F4B58"/>
    <w:rsid w:val="001F5D9C"/>
    <w:rsid w:val="001F7D00"/>
    <w:rsid w:val="00201093"/>
    <w:rsid w:val="00205D72"/>
    <w:rsid w:val="002062A7"/>
    <w:rsid w:val="00210256"/>
    <w:rsid w:val="002119DE"/>
    <w:rsid w:val="00212F8A"/>
    <w:rsid w:val="0022198B"/>
    <w:rsid w:val="002225AC"/>
    <w:rsid w:val="00223046"/>
    <w:rsid w:val="00226626"/>
    <w:rsid w:val="00227A55"/>
    <w:rsid w:val="00233180"/>
    <w:rsid w:val="00233CAC"/>
    <w:rsid w:val="00234013"/>
    <w:rsid w:val="0023529B"/>
    <w:rsid w:val="00237476"/>
    <w:rsid w:val="002379BC"/>
    <w:rsid w:val="00240D5E"/>
    <w:rsid w:val="002425EA"/>
    <w:rsid w:val="00244B94"/>
    <w:rsid w:val="0024504C"/>
    <w:rsid w:val="002455BE"/>
    <w:rsid w:val="0024666D"/>
    <w:rsid w:val="0024720E"/>
    <w:rsid w:val="002506D1"/>
    <w:rsid w:val="00251171"/>
    <w:rsid w:val="00252CD5"/>
    <w:rsid w:val="00254185"/>
    <w:rsid w:val="00254D93"/>
    <w:rsid w:val="00254F22"/>
    <w:rsid w:val="0025502A"/>
    <w:rsid w:val="0025589D"/>
    <w:rsid w:val="00255A83"/>
    <w:rsid w:val="00256F73"/>
    <w:rsid w:val="002574A9"/>
    <w:rsid w:val="0027102F"/>
    <w:rsid w:val="002816BE"/>
    <w:rsid w:val="00282FF2"/>
    <w:rsid w:val="002876A5"/>
    <w:rsid w:val="00296FD3"/>
    <w:rsid w:val="002971B3"/>
    <w:rsid w:val="00297A16"/>
    <w:rsid w:val="002A5930"/>
    <w:rsid w:val="002A7211"/>
    <w:rsid w:val="002B18A7"/>
    <w:rsid w:val="002B1E3B"/>
    <w:rsid w:val="002B2A3C"/>
    <w:rsid w:val="002B2BDD"/>
    <w:rsid w:val="002B43A8"/>
    <w:rsid w:val="002B46CB"/>
    <w:rsid w:val="002B62F9"/>
    <w:rsid w:val="002B7D83"/>
    <w:rsid w:val="002C1427"/>
    <w:rsid w:val="002C19B9"/>
    <w:rsid w:val="002C4451"/>
    <w:rsid w:val="002C66C7"/>
    <w:rsid w:val="002D01BA"/>
    <w:rsid w:val="002D0D50"/>
    <w:rsid w:val="002D11E6"/>
    <w:rsid w:val="002D23AE"/>
    <w:rsid w:val="002D2A3D"/>
    <w:rsid w:val="002D57DE"/>
    <w:rsid w:val="002E2CD3"/>
    <w:rsid w:val="002E3D93"/>
    <w:rsid w:val="002E4BC6"/>
    <w:rsid w:val="002E7AAD"/>
    <w:rsid w:val="002F0496"/>
    <w:rsid w:val="002F2335"/>
    <w:rsid w:val="00304C17"/>
    <w:rsid w:val="00306780"/>
    <w:rsid w:val="003078A3"/>
    <w:rsid w:val="0031433D"/>
    <w:rsid w:val="00322101"/>
    <w:rsid w:val="00322BA6"/>
    <w:rsid w:val="00325CDE"/>
    <w:rsid w:val="003314B5"/>
    <w:rsid w:val="00331694"/>
    <w:rsid w:val="003328CA"/>
    <w:rsid w:val="003328EE"/>
    <w:rsid w:val="0034158C"/>
    <w:rsid w:val="00341C01"/>
    <w:rsid w:val="003431A0"/>
    <w:rsid w:val="003508F1"/>
    <w:rsid w:val="00350E25"/>
    <w:rsid w:val="00351C21"/>
    <w:rsid w:val="003525D0"/>
    <w:rsid w:val="00353448"/>
    <w:rsid w:val="003636FB"/>
    <w:rsid w:val="00363978"/>
    <w:rsid w:val="00363F24"/>
    <w:rsid w:val="00364057"/>
    <w:rsid w:val="003640C1"/>
    <w:rsid w:val="00364EB6"/>
    <w:rsid w:val="0037275F"/>
    <w:rsid w:val="003736D3"/>
    <w:rsid w:val="00375B1A"/>
    <w:rsid w:val="00375EC0"/>
    <w:rsid w:val="00376F65"/>
    <w:rsid w:val="00383295"/>
    <w:rsid w:val="00383943"/>
    <w:rsid w:val="0038725B"/>
    <w:rsid w:val="003947D3"/>
    <w:rsid w:val="00396150"/>
    <w:rsid w:val="00396995"/>
    <w:rsid w:val="0039791E"/>
    <w:rsid w:val="003A0B8C"/>
    <w:rsid w:val="003A3463"/>
    <w:rsid w:val="003A415E"/>
    <w:rsid w:val="003A54F2"/>
    <w:rsid w:val="003B3795"/>
    <w:rsid w:val="003B43DE"/>
    <w:rsid w:val="003C0E6C"/>
    <w:rsid w:val="003C220B"/>
    <w:rsid w:val="003C255F"/>
    <w:rsid w:val="003C60B2"/>
    <w:rsid w:val="003D26BE"/>
    <w:rsid w:val="003D2C39"/>
    <w:rsid w:val="003D6A76"/>
    <w:rsid w:val="003E207A"/>
    <w:rsid w:val="003E4252"/>
    <w:rsid w:val="003E7EE0"/>
    <w:rsid w:val="003F7C49"/>
    <w:rsid w:val="004116B0"/>
    <w:rsid w:val="0041415B"/>
    <w:rsid w:val="004142B2"/>
    <w:rsid w:val="00414D78"/>
    <w:rsid w:val="00421ABB"/>
    <w:rsid w:val="00424DE3"/>
    <w:rsid w:val="00425F18"/>
    <w:rsid w:val="00427D53"/>
    <w:rsid w:val="00427E3E"/>
    <w:rsid w:val="0043108E"/>
    <w:rsid w:val="00431F7F"/>
    <w:rsid w:val="00433DA8"/>
    <w:rsid w:val="004356C7"/>
    <w:rsid w:val="00435767"/>
    <w:rsid w:val="004357C4"/>
    <w:rsid w:val="004379C7"/>
    <w:rsid w:val="00445282"/>
    <w:rsid w:val="0044550D"/>
    <w:rsid w:val="00447D98"/>
    <w:rsid w:val="0045486C"/>
    <w:rsid w:val="00454BF5"/>
    <w:rsid w:val="00454D7C"/>
    <w:rsid w:val="004572FA"/>
    <w:rsid w:val="004574CB"/>
    <w:rsid w:val="00462640"/>
    <w:rsid w:val="004632B5"/>
    <w:rsid w:val="00464BB3"/>
    <w:rsid w:val="004663CD"/>
    <w:rsid w:val="00470F16"/>
    <w:rsid w:val="00474E64"/>
    <w:rsid w:val="0047732E"/>
    <w:rsid w:val="00480653"/>
    <w:rsid w:val="00482B8E"/>
    <w:rsid w:val="004860C1"/>
    <w:rsid w:val="004870D7"/>
    <w:rsid w:val="00493186"/>
    <w:rsid w:val="00493287"/>
    <w:rsid w:val="00493CBC"/>
    <w:rsid w:val="004958F4"/>
    <w:rsid w:val="00495A48"/>
    <w:rsid w:val="00497F8E"/>
    <w:rsid w:val="004A1206"/>
    <w:rsid w:val="004A1B37"/>
    <w:rsid w:val="004A5251"/>
    <w:rsid w:val="004B13A7"/>
    <w:rsid w:val="004B3683"/>
    <w:rsid w:val="004B3C7F"/>
    <w:rsid w:val="004B6BFC"/>
    <w:rsid w:val="004C198E"/>
    <w:rsid w:val="004C1B53"/>
    <w:rsid w:val="004C3876"/>
    <w:rsid w:val="004C3AFC"/>
    <w:rsid w:val="004C4DB4"/>
    <w:rsid w:val="004C4F96"/>
    <w:rsid w:val="004D08DA"/>
    <w:rsid w:val="004D191F"/>
    <w:rsid w:val="004D2229"/>
    <w:rsid w:val="004E0A69"/>
    <w:rsid w:val="004E1646"/>
    <w:rsid w:val="004E560C"/>
    <w:rsid w:val="004E5DD7"/>
    <w:rsid w:val="004E6867"/>
    <w:rsid w:val="004E6977"/>
    <w:rsid w:val="004F0560"/>
    <w:rsid w:val="004F0920"/>
    <w:rsid w:val="004F327C"/>
    <w:rsid w:val="004F73AA"/>
    <w:rsid w:val="00500499"/>
    <w:rsid w:val="00501627"/>
    <w:rsid w:val="00501D20"/>
    <w:rsid w:val="00503165"/>
    <w:rsid w:val="005033BD"/>
    <w:rsid w:val="005044F0"/>
    <w:rsid w:val="00505CEF"/>
    <w:rsid w:val="0050658F"/>
    <w:rsid w:val="0050663A"/>
    <w:rsid w:val="00511122"/>
    <w:rsid w:val="005202E4"/>
    <w:rsid w:val="0052083C"/>
    <w:rsid w:val="0053235D"/>
    <w:rsid w:val="005324A5"/>
    <w:rsid w:val="00532915"/>
    <w:rsid w:val="005330ED"/>
    <w:rsid w:val="0053357B"/>
    <w:rsid w:val="00542CEA"/>
    <w:rsid w:val="005432C5"/>
    <w:rsid w:val="00545197"/>
    <w:rsid w:val="00551A3A"/>
    <w:rsid w:val="00554B63"/>
    <w:rsid w:val="00556735"/>
    <w:rsid w:val="00562309"/>
    <w:rsid w:val="0056248E"/>
    <w:rsid w:val="00562BF7"/>
    <w:rsid w:val="0056466F"/>
    <w:rsid w:val="00564719"/>
    <w:rsid w:val="0056736A"/>
    <w:rsid w:val="00567C8F"/>
    <w:rsid w:val="005706D1"/>
    <w:rsid w:val="00572FA1"/>
    <w:rsid w:val="0057511D"/>
    <w:rsid w:val="0057723D"/>
    <w:rsid w:val="00580077"/>
    <w:rsid w:val="00581595"/>
    <w:rsid w:val="00582302"/>
    <w:rsid w:val="00584B06"/>
    <w:rsid w:val="00586861"/>
    <w:rsid w:val="00587C34"/>
    <w:rsid w:val="00590EF0"/>
    <w:rsid w:val="00592907"/>
    <w:rsid w:val="00593057"/>
    <w:rsid w:val="00594CAE"/>
    <w:rsid w:val="00595EC6"/>
    <w:rsid w:val="005A21BF"/>
    <w:rsid w:val="005B6170"/>
    <w:rsid w:val="005C42F9"/>
    <w:rsid w:val="005C57E7"/>
    <w:rsid w:val="005C7769"/>
    <w:rsid w:val="005D1230"/>
    <w:rsid w:val="005E209A"/>
    <w:rsid w:val="005E32E8"/>
    <w:rsid w:val="005E52B7"/>
    <w:rsid w:val="005E5CC5"/>
    <w:rsid w:val="005E635C"/>
    <w:rsid w:val="005E6569"/>
    <w:rsid w:val="005F0E61"/>
    <w:rsid w:val="005F3B29"/>
    <w:rsid w:val="005F5124"/>
    <w:rsid w:val="005F6E2E"/>
    <w:rsid w:val="0060270B"/>
    <w:rsid w:val="006039BD"/>
    <w:rsid w:val="0061225E"/>
    <w:rsid w:val="00613F13"/>
    <w:rsid w:val="0061711A"/>
    <w:rsid w:val="0062015D"/>
    <w:rsid w:val="00620AA3"/>
    <w:rsid w:val="00623B26"/>
    <w:rsid w:val="00627F51"/>
    <w:rsid w:val="00632F56"/>
    <w:rsid w:val="006412AA"/>
    <w:rsid w:val="0064172B"/>
    <w:rsid w:val="00643111"/>
    <w:rsid w:val="00644D73"/>
    <w:rsid w:val="00644E5F"/>
    <w:rsid w:val="006467BE"/>
    <w:rsid w:val="006519EE"/>
    <w:rsid w:val="0065338B"/>
    <w:rsid w:val="00654AD7"/>
    <w:rsid w:val="00663A26"/>
    <w:rsid w:val="00665A99"/>
    <w:rsid w:val="00666B88"/>
    <w:rsid w:val="00670356"/>
    <w:rsid w:val="00670F20"/>
    <w:rsid w:val="00671CC0"/>
    <w:rsid w:val="006731F5"/>
    <w:rsid w:val="00680423"/>
    <w:rsid w:val="00680F3A"/>
    <w:rsid w:val="0068482D"/>
    <w:rsid w:val="00685A51"/>
    <w:rsid w:val="006A12AC"/>
    <w:rsid w:val="006A5434"/>
    <w:rsid w:val="006B1EF8"/>
    <w:rsid w:val="006B584D"/>
    <w:rsid w:val="006B64FC"/>
    <w:rsid w:val="006B7C92"/>
    <w:rsid w:val="006C0512"/>
    <w:rsid w:val="006C29E5"/>
    <w:rsid w:val="006C3162"/>
    <w:rsid w:val="006C47EA"/>
    <w:rsid w:val="006C6CDB"/>
    <w:rsid w:val="006C72A4"/>
    <w:rsid w:val="006D4966"/>
    <w:rsid w:val="006D4DAC"/>
    <w:rsid w:val="006E0047"/>
    <w:rsid w:val="006E20A0"/>
    <w:rsid w:val="006E2D94"/>
    <w:rsid w:val="006E45E2"/>
    <w:rsid w:val="006E5475"/>
    <w:rsid w:val="006E6D9B"/>
    <w:rsid w:val="006F0DA0"/>
    <w:rsid w:val="006F3381"/>
    <w:rsid w:val="006F62F7"/>
    <w:rsid w:val="006F6B5B"/>
    <w:rsid w:val="007049D7"/>
    <w:rsid w:val="00710FF7"/>
    <w:rsid w:val="0071208D"/>
    <w:rsid w:val="00712097"/>
    <w:rsid w:val="00713C90"/>
    <w:rsid w:val="00714826"/>
    <w:rsid w:val="00715001"/>
    <w:rsid w:val="00715070"/>
    <w:rsid w:val="00717517"/>
    <w:rsid w:val="00717C6D"/>
    <w:rsid w:val="00720B29"/>
    <w:rsid w:val="007219E9"/>
    <w:rsid w:val="00722C5E"/>
    <w:rsid w:val="0072600D"/>
    <w:rsid w:val="00726C11"/>
    <w:rsid w:val="00733800"/>
    <w:rsid w:val="00740935"/>
    <w:rsid w:val="00740DFF"/>
    <w:rsid w:val="00745BDF"/>
    <w:rsid w:val="00747632"/>
    <w:rsid w:val="0075190C"/>
    <w:rsid w:val="00752E78"/>
    <w:rsid w:val="00753403"/>
    <w:rsid w:val="007545C0"/>
    <w:rsid w:val="00755046"/>
    <w:rsid w:val="00755E30"/>
    <w:rsid w:val="00756D81"/>
    <w:rsid w:val="00760A85"/>
    <w:rsid w:val="00761319"/>
    <w:rsid w:val="0076610B"/>
    <w:rsid w:val="0076629D"/>
    <w:rsid w:val="00766F41"/>
    <w:rsid w:val="00774BC5"/>
    <w:rsid w:val="007767D5"/>
    <w:rsid w:val="0078380F"/>
    <w:rsid w:val="00785127"/>
    <w:rsid w:val="00791CD1"/>
    <w:rsid w:val="00792B34"/>
    <w:rsid w:val="00792DB4"/>
    <w:rsid w:val="00796CD4"/>
    <w:rsid w:val="007A385E"/>
    <w:rsid w:val="007B1E6E"/>
    <w:rsid w:val="007B2C45"/>
    <w:rsid w:val="007B4BF2"/>
    <w:rsid w:val="007B4E05"/>
    <w:rsid w:val="007B5C89"/>
    <w:rsid w:val="007B7E0B"/>
    <w:rsid w:val="007C0A1F"/>
    <w:rsid w:val="007C0E80"/>
    <w:rsid w:val="007C0F95"/>
    <w:rsid w:val="007C16BC"/>
    <w:rsid w:val="007C2E23"/>
    <w:rsid w:val="007C427F"/>
    <w:rsid w:val="007C54DB"/>
    <w:rsid w:val="007C5DDD"/>
    <w:rsid w:val="007C644B"/>
    <w:rsid w:val="007D1DE8"/>
    <w:rsid w:val="007D296E"/>
    <w:rsid w:val="007D387F"/>
    <w:rsid w:val="007D7DCF"/>
    <w:rsid w:val="007E0715"/>
    <w:rsid w:val="007E1986"/>
    <w:rsid w:val="007E6C74"/>
    <w:rsid w:val="007F4D61"/>
    <w:rsid w:val="007F76F9"/>
    <w:rsid w:val="008020E1"/>
    <w:rsid w:val="0080343F"/>
    <w:rsid w:val="00803882"/>
    <w:rsid w:val="008048A3"/>
    <w:rsid w:val="00806376"/>
    <w:rsid w:val="00807D5E"/>
    <w:rsid w:val="0081065C"/>
    <w:rsid w:val="00810BE0"/>
    <w:rsid w:val="00815C4B"/>
    <w:rsid w:val="00816E39"/>
    <w:rsid w:val="00820D1A"/>
    <w:rsid w:val="00820EB0"/>
    <w:rsid w:val="00820F18"/>
    <w:rsid w:val="00820F47"/>
    <w:rsid w:val="00821971"/>
    <w:rsid w:val="00821B52"/>
    <w:rsid w:val="00821C81"/>
    <w:rsid w:val="0082317A"/>
    <w:rsid w:val="008249A2"/>
    <w:rsid w:val="008279A3"/>
    <w:rsid w:val="008321C9"/>
    <w:rsid w:val="00834A06"/>
    <w:rsid w:val="00836153"/>
    <w:rsid w:val="00836D9B"/>
    <w:rsid w:val="0084065E"/>
    <w:rsid w:val="0084777F"/>
    <w:rsid w:val="00853047"/>
    <w:rsid w:val="008574AE"/>
    <w:rsid w:val="00857E1F"/>
    <w:rsid w:val="00861423"/>
    <w:rsid w:val="008637B0"/>
    <w:rsid w:val="00871DF8"/>
    <w:rsid w:val="00872AFA"/>
    <w:rsid w:val="008740F4"/>
    <w:rsid w:val="00874241"/>
    <w:rsid w:val="0087546C"/>
    <w:rsid w:val="0088455A"/>
    <w:rsid w:val="00884EA4"/>
    <w:rsid w:val="00885EBE"/>
    <w:rsid w:val="00886B43"/>
    <w:rsid w:val="00886C24"/>
    <w:rsid w:val="00892285"/>
    <w:rsid w:val="008950D3"/>
    <w:rsid w:val="00897A90"/>
    <w:rsid w:val="008A6F76"/>
    <w:rsid w:val="008A7417"/>
    <w:rsid w:val="008B11A2"/>
    <w:rsid w:val="008B3790"/>
    <w:rsid w:val="008B58D7"/>
    <w:rsid w:val="008C11F2"/>
    <w:rsid w:val="008C22CE"/>
    <w:rsid w:val="008D1EB2"/>
    <w:rsid w:val="008D2086"/>
    <w:rsid w:val="008D20BC"/>
    <w:rsid w:val="008D3AED"/>
    <w:rsid w:val="008D46FB"/>
    <w:rsid w:val="008E0C3C"/>
    <w:rsid w:val="008E4433"/>
    <w:rsid w:val="008E737C"/>
    <w:rsid w:val="008F04F5"/>
    <w:rsid w:val="008F1231"/>
    <w:rsid w:val="008F4DE3"/>
    <w:rsid w:val="00902816"/>
    <w:rsid w:val="009132C3"/>
    <w:rsid w:val="00913BC3"/>
    <w:rsid w:val="00915CE9"/>
    <w:rsid w:val="009262AF"/>
    <w:rsid w:val="0092750F"/>
    <w:rsid w:val="009301CB"/>
    <w:rsid w:val="009315CA"/>
    <w:rsid w:val="00932363"/>
    <w:rsid w:val="00932823"/>
    <w:rsid w:val="00932F4A"/>
    <w:rsid w:val="009423AB"/>
    <w:rsid w:val="00952A13"/>
    <w:rsid w:val="00956468"/>
    <w:rsid w:val="00960CFB"/>
    <w:rsid w:val="009613CD"/>
    <w:rsid w:val="00961CE4"/>
    <w:rsid w:val="00962BE3"/>
    <w:rsid w:val="00966F23"/>
    <w:rsid w:val="00972424"/>
    <w:rsid w:val="00972616"/>
    <w:rsid w:val="00972EEE"/>
    <w:rsid w:val="0097503B"/>
    <w:rsid w:val="00976C45"/>
    <w:rsid w:val="00976E57"/>
    <w:rsid w:val="00977B8E"/>
    <w:rsid w:val="00986DD3"/>
    <w:rsid w:val="0098779B"/>
    <w:rsid w:val="00990ABF"/>
    <w:rsid w:val="00990E01"/>
    <w:rsid w:val="00992244"/>
    <w:rsid w:val="00994702"/>
    <w:rsid w:val="009A3C3E"/>
    <w:rsid w:val="009A5246"/>
    <w:rsid w:val="009A65A5"/>
    <w:rsid w:val="009A741E"/>
    <w:rsid w:val="009A7F45"/>
    <w:rsid w:val="009B4298"/>
    <w:rsid w:val="009B50BB"/>
    <w:rsid w:val="009B522D"/>
    <w:rsid w:val="009C5629"/>
    <w:rsid w:val="009C5AF3"/>
    <w:rsid w:val="009C69EC"/>
    <w:rsid w:val="009D19EF"/>
    <w:rsid w:val="009D53FD"/>
    <w:rsid w:val="009D77D2"/>
    <w:rsid w:val="009E0D81"/>
    <w:rsid w:val="009E3675"/>
    <w:rsid w:val="009E507E"/>
    <w:rsid w:val="009E698B"/>
    <w:rsid w:val="009F00D8"/>
    <w:rsid w:val="009F4BF9"/>
    <w:rsid w:val="009F4DAB"/>
    <w:rsid w:val="009F5569"/>
    <w:rsid w:val="009F56C1"/>
    <w:rsid w:val="009F5EF1"/>
    <w:rsid w:val="009F732F"/>
    <w:rsid w:val="009F74ED"/>
    <w:rsid w:val="00A00447"/>
    <w:rsid w:val="00A04F9D"/>
    <w:rsid w:val="00A057C2"/>
    <w:rsid w:val="00A05DC5"/>
    <w:rsid w:val="00A11107"/>
    <w:rsid w:val="00A11D0F"/>
    <w:rsid w:val="00A1354D"/>
    <w:rsid w:val="00A139AB"/>
    <w:rsid w:val="00A168E7"/>
    <w:rsid w:val="00A16B75"/>
    <w:rsid w:val="00A171CE"/>
    <w:rsid w:val="00A2217A"/>
    <w:rsid w:val="00A23FF2"/>
    <w:rsid w:val="00A2649B"/>
    <w:rsid w:val="00A27D4B"/>
    <w:rsid w:val="00A33073"/>
    <w:rsid w:val="00A37EB5"/>
    <w:rsid w:val="00A409DF"/>
    <w:rsid w:val="00A409F2"/>
    <w:rsid w:val="00A40B34"/>
    <w:rsid w:val="00A416A2"/>
    <w:rsid w:val="00A43C4D"/>
    <w:rsid w:val="00A50F0B"/>
    <w:rsid w:val="00A549DE"/>
    <w:rsid w:val="00A62559"/>
    <w:rsid w:val="00A63589"/>
    <w:rsid w:val="00A636EC"/>
    <w:rsid w:val="00A64E07"/>
    <w:rsid w:val="00A6621D"/>
    <w:rsid w:val="00A66BDC"/>
    <w:rsid w:val="00A73233"/>
    <w:rsid w:val="00A80F0A"/>
    <w:rsid w:val="00A81D8F"/>
    <w:rsid w:val="00A835AE"/>
    <w:rsid w:val="00A86491"/>
    <w:rsid w:val="00A91409"/>
    <w:rsid w:val="00A95F31"/>
    <w:rsid w:val="00AA1654"/>
    <w:rsid w:val="00AA1D72"/>
    <w:rsid w:val="00AA7538"/>
    <w:rsid w:val="00AB0DC9"/>
    <w:rsid w:val="00AB0E56"/>
    <w:rsid w:val="00AB1303"/>
    <w:rsid w:val="00AB4196"/>
    <w:rsid w:val="00AC2C02"/>
    <w:rsid w:val="00AC578D"/>
    <w:rsid w:val="00AC5B62"/>
    <w:rsid w:val="00AC62BB"/>
    <w:rsid w:val="00AC7CEB"/>
    <w:rsid w:val="00AD4CA4"/>
    <w:rsid w:val="00AE091A"/>
    <w:rsid w:val="00AE14A5"/>
    <w:rsid w:val="00AE1A31"/>
    <w:rsid w:val="00AE253E"/>
    <w:rsid w:val="00AE2AED"/>
    <w:rsid w:val="00AE3162"/>
    <w:rsid w:val="00AE3325"/>
    <w:rsid w:val="00AE403A"/>
    <w:rsid w:val="00AE580E"/>
    <w:rsid w:val="00AE6394"/>
    <w:rsid w:val="00AE69C0"/>
    <w:rsid w:val="00AF04EF"/>
    <w:rsid w:val="00AF33C4"/>
    <w:rsid w:val="00AF39C9"/>
    <w:rsid w:val="00AF5491"/>
    <w:rsid w:val="00AF6D65"/>
    <w:rsid w:val="00AF7676"/>
    <w:rsid w:val="00B042F2"/>
    <w:rsid w:val="00B06E98"/>
    <w:rsid w:val="00B15586"/>
    <w:rsid w:val="00B1586A"/>
    <w:rsid w:val="00B21345"/>
    <w:rsid w:val="00B25E4B"/>
    <w:rsid w:val="00B2624D"/>
    <w:rsid w:val="00B32479"/>
    <w:rsid w:val="00B367AB"/>
    <w:rsid w:val="00B43433"/>
    <w:rsid w:val="00B46453"/>
    <w:rsid w:val="00B47EAB"/>
    <w:rsid w:val="00B51623"/>
    <w:rsid w:val="00B54A48"/>
    <w:rsid w:val="00B60BB7"/>
    <w:rsid w:val="00B60BBA"/>
    <w:rsid w:val="00B62390"/>
    <w:rsid w:val="00B62555"/>
    <w:rsid w:val="00B66459"/>
    <w:rsid w:val="00B7167A"/>
    <w:rsid w:val="00B8262A"/>
    <w:rsid w:val="00B84424"/>
    <w:rsid w:val="00B8681E"/>
    <w:rsid w:val="00B90F58"/>
    <w:rsid w:val="00B9218B"/>
    <w:rsid w:val="00B92772"/>
    <w:rsid w:val="00B95DA4"/>
    <w:rsid w:val="00B96AF4"/>
    <w:rsid w:val="00B97D62"/>
    <w:rsid w:val="00BA0907"/>
    <w:rsid w:val="00BA0FC5"/>
    <w:rsid w:val="00BA1976"/>
    <w:rsid w:val="00BA2622"/>
    <w:rsid w:val="00BA6E06"/>
    <w:rsid w:val="00BB02B1"/>
    <w:rsid w:val="00BB03AC"/>
    <w:rsid w:val="00BB4E20"/>
    <w:rsid w:val="00BB6252"/>
    <w:rsid w:val="00BC0753"/>
    <w:rsid w:val="00BC4015"/>
    <w:rsid w:val="00BC4F61"/>
    <w:rsid w:val="00BC4FB1"/>
    <w:rsid w:val="00BC7E1B"/>
    <w:rsid w:val="00BD34F9"/>
    <w:rsid w:val="00BD4D8D"/>
    <w:rsid w:val="00BD527B"/>
    <w:rsid w:val="00BD6B29"/>
    <w:rsid w:val="00BE3BD0"/>
    <w:rsid w:val="00BF0D7C"/>
    <w:rsid w:val="00BF2203"/>
    <w:rsid w:val="00BF601C"/>
    <w:rsid w:val="00BF67D3"/>
    <w:rsid w:val="00BF7767"/>
    <w:rsid w:val="00C01EE4"/>
    <w:rsid w:val="00C04BF8"/>
    <w:rsid w:val="00C11A66"/>
    <w:rsid w:val="00C210C7"/>
    <w:rsid w:val="00C23565"/>
    <w:rsid w:val="00C246F5"/>
    <w:rsid w:val="00C2752A"/>
    <w:rsid w:val="00C27A44"/>
    <w:rsid w:val="00C3000B"/>
    <w:rsid w:val="00C308C8"/>
    <w:rsid w:val="00C31673"/>
    <w:rsid w:val="00C34B5D"/>
    <w:rsid w:val="00C36405"/>
    <w:rsid w:val="00C370D5"/>
    <w:rsid w:val="00C40F90"/>
    <w:rsid w:val="00C417F6"/>
    <w:rsid w:val="00C42BD7"/>
    <w:rsid w:val="00C434F8"/>
    <w:rsid w:val="00C44E6F"/>
    <w:rsid w:val="00C462E4"/>
    <w:rsid w:val="00C55CAF"/>
    <w:rsid w:val="00C56B52"/>
    <w:rsid w:val="00C56E22"/>
    <w:rsid w:val="00C56F6D"/>
    <w:rsid w:val="00C60FBF"/>
    <w:rsid w:val="00C62348"/>
    <w:rsid w:val="00C65D45"/>
    <w:rsid w:val="00C66891"/>
    <w:rsid w:val="00C67B14"/>
    <w:rsid w:val="00C72EA4"/>
    <w:rsid w:val="00C73649"/>
    <w:rsid w:val="00C7477A"/>
    <w:rsid w:val="00C75F4E"/>
    <w:rsid w:val="00C81E72"/>
    <w:rsid w:val="00C843CF"/>
    <w:rsid w:val="00C84531"/>
    <w:rsid w:val="00C9370F"/>
    <w:rsid w:val="00C94012"/>
    <w:rsid w:val="00C94DFF"/>
    <w:rsid w:val="00C94E82"/>
    <w:rsid w:val="00C95B85"/>
    <w:rsid w:val="00C969B1"/>
    <w:rsid w:val="00C97D56"/>
    <w:rsid w:val="00CA1353"/>
    <w:rsid w:val="00CA3EAD"/>
    <w:rsid w:val="00CA6860"/>
    <w:rsid w:val="00CA7C8B"/>
    <w:rsid w:val="00CA7DFF"/>
    <w:rsid w:val="00CB0E69"/>
    <w:rsid w:val="00CB2742"/>
    <w:rsid w:val="00CC09F6"/>
    <w:rsid w:val="00CC5B21"/>
    <w:rsid w:val="00CD0C6F"/>
    <w:rsid w:val="00CD235B"/>
    <w:rsid w:val="00CD29AF"/>
    <w:rsid w:val="00CE5F5C"/>
    <w:rsid w:val="00CE6E7F"/>
    <w:rsid w:val="00CF1AAC"/>
    <w:rsid w:val="00D060C0"/>
    <w:rsid w:val="00D15C00"/>
    <w:rsid w:val="00D15D0F"/>
    <w:rsid w:val="00D17396"/>
    <w:rsid w:val="00D2238C"/>
    <w:rsid w:val="00D23707"/>
    <w:rsid w:val="00D25299"/>
    <w:rsid w:val="00D25385"/>
    <w:rsid w:val="00D334E5"/>
    <w:rsid w:val="00D35FC9"/>
    <w:rsid w:val="00D36B9B"/>
    <w:rsid w:val="00D4464E"/>
    <w:rsid w:val="00D45359"/>
    <w:rsid w:val="00D52A98"/>
    <w:rsid w:val="00D53364"/>
    <w:rsid w:val="00D55FCB"/>
    <w:rsid w:val="00D56C51"/>
    <w:rsid w:val="00D57246"/>
    <w:rsid w:val="00D62D50"/>
    <w:rsid w:val="00D632AE"/>
    <w:rsid w:val="00D7111B"/>
    <w:rsid w:val="00D7458D"/>
    <w:rsid w:val="00D756D3"/>
    <w:rsid w:val="00D75C36"/>
    <w:rsid w:val="00D84296"/>
    <w:rsid w:val="00D941FC"/>
    <w:rsid w:val="00D95004"/>
    <w:rsid w:val="00DA0541"/>
    <w:rsid w:val="00DA0845"/>
    <w:rsid w:val="00DA1215"/>
    <w:rsid w:val="00DA4354"/>
    <w:rsid w:val="00DA7EC1"/>
    <w:rsid w:val="00DB523F"/>
    <w:rsid w:val="00DB6D24"/>
    <w:rsid w:val="00DB7B9C"/>
    <w:rsid w:val="00DC4323"/>
    <w:rsid w:val="00DC4585"/>
    <w:rsid w:val="00DC513B"/>
    <w:rsid w:val="00DC5D50"/>
    <w:rsid w:val="00DD0557"/>
    <w:rsid w:val="00DD6117"/>
    <w:rsid w:val="00DE0902"/>
    <w:rsid w:val="00DE12E2"/>
    <w:rsid w:val="00DE2410"/>
    <w:rsid w:val="00DE249F"/>
    <w:rsid w:val="00DE3EF3"/>
    <w:rsid w:val="00DE553F"/>
    <w:rsid w:val="00DF06F5"/>
    <w:rsid w:val="00DF1871"/>
    <w:rsid w:val="00DF1E72"/>
    <w:rsid w:val="00DF318E"/>
    <w:rsid w:val="00DF3A20"/>
    <w:rsid w:val="00DF3B18"/>
    <w:rsid w:val="00DF538A"/>
    <w:rsid w:val="00DF558F"/>
    <w:rsid w:val="00DF752A"/>
    <w:rsid w:val="00E000DF"/>
    <w:rsid w:val="00E00106"/>
    <w:rsid w:val="00E014EC"/>
    <w:rsid w:val="00E042EA"/>
    <w:rsid w:val="00E0477C"/>
    <w:rsid w:val="00E07285"/>
    <w:rsid w:val="00E07708"/>
    <w:rsid w:val="00E11518"/>
    <w:rsid w:val="00E14DD8"/>
    <w:rsid w:val="00E17D79"/>
    <w:rsid w:val="00E24A1E"/>
    <w:rsid w:val="00E32892"/>
    <w:rsid w:val="00E3563B"/>
    <w:rsid w:val="00E35947"/>
    <w:rsid w:val="00E35D3B"/>
    <w:rsid w:val="00E3607E"/>
    <w:rsid w:val="00E37575"/>
    <w:rsid w:val="00E416DE"/>
    <w:rsid w:val="00E530A6"/>
    <w:rsid w:val="00E54481"/>
    <w:rsid w:val="00E549AA"/>
    <w:rsid w:val="00E577FA"/>
    <w:rsid w:val="00E609F8"/>
    <w:rsid w:val="00E6109E"/>
    <w:rsid w:val="00E61AFD"/>
    <w:rsid w:val="00E70C2B"/>
    <w:rsid w:val="00E724D9"/>
    <w:rsid w:val="00E74A8F"/>
    <w:rsid w:val="00E754CD"/>
    <w:rsid w:val="00E77B77"/>
    <w:rsid w:val="00E80193"/>
    <w:rsid w:val="00E814E4"/>
    <w:rsid w:val="00E835D9"/>
    <w:rsid w:val="00E84D24"/>
    <w:rsid w:val="00E85706"/>
    <w:rsid w:val="00E85C52"/>
    <w:rsid w:val="00E87E73"/>
    <w:rsid w:val="00E91852"/>
    <w:rsid w:val="00E93213"/>
    <w:rsid w:val="00E97A8A"/>
    <w:rsid w:val="00EB4A4C"/>
    <w:rsid w:val="00EC023C"/>
    <w:rsid w:val="00EC4FBB"/>
    <w:rsid w:val="00EC6C26"/>
    <w:rsid w:val="00EC72B2"/>
    <w:rsid w:val="00ED154F"/>
    <w:rsid w:val="00ED158A"/>
    <w:rsid w:val="00ED4C6F"/>
    <w:rsid w:val="00ED5450"/>
    <w:rsid w:val="00EE166F"/>
    <w:rsid w:val="00EE3FE0"/>
    <w:rsid w:val="00EF06DB"/>
    <w:rsid w:val="00EF100C"/>
    <w:rsid w:val="00EF1F30"/>
    <w:rsid w:val="00EF3A67"/>
    <w:rsid w:val="00EF4729"/>
    <w:rsid w:val="00F00C6C"/>
    <w:rsid w:val="00F02D2D"/>
    <w:rsid w:val="00F05408"/>
    <w:rsid w:val="00F15973"/>
    <w:rsid w:val="00F26654"/>
    <w:rsid w:val="00F26E37"/>
    <w:rsid w:val="00F27169"/>
    <w:rsid w:val="00F31524"/>
    <w:rsid w:val="00F327DE"/>
    <w:rsid w:val="00F32DF7"/>
    <w:rsid w:val="00F405BF"/>
    <w:rsid w:val="00F432E3"/>
    <w:rsid w:val="00F45BA4"/>
    <w:rsid w:val="00F46EF2"/>
    <w:rsid w:val="00F5556A"/>
    <w:rsid w:val="00F56569"/>
    <w:rsid w:val="00F56CD7"/>
    <w:rsid w:val="00F702D4"/>
    <w:rsid w:val="00F7150B"/>
    <w:rsid w:val="00F72DB6"/>
    <w:rsid w:val="00F747A9"/>
    <w:rsid w:val="00F768BD"/>
    <w:rsid w:val="00F842AF"/>
    <w:rsid w:val="00F84553"/>
    <w:rsid w:val="00F851BB"/>
    <w:rsid w:val="00F86848"/>
    <w:rsid w:val="00F8699B"/>
    <w:rsid w:val="00F87E4A"/>
    <w:rsid w:val="00F90BE1"/>
    <w:rsid w:val="00F9145C"/>
    <w:rsid w:val="00F91FFD"/>
    <w:rsid w:val="00F91FFF"/>
    <w:rsid w:val="00F925D9"/>
    <w:rsid w:val="00F9466D"/>
    <w:rsid w:val="00F9690E"/>
    <w:rsid w:val="00F97BC0"/>
    <w:rsid w:val="00FA1D53"/>
    <w:rsid w:val="00FA506E"/>
    <w:rsid w:val="00FA692A"/>
    <w:rsid w:val="00FB314A"/>
    <w:rsid w:val="00FB75C8"/>
    <w:rsid w:val="00FD1929"/>
    <w:rsid w:val="00FD60D8"/>
    <w:rsid w:val="00FE392F"/>
    <w:rsid w:val="00FE4165"/>
    <w:rsid w:val="00FE4B0B"/>
    <w:rsid w:val="00FE5E39"/>
    <w:rsid w:val="00FE5F8A"/>
    <w:rsid w:val="00FE6309"/>
    <w:rsid w:val="00FF2556"/>
    <w:rsid w:val="00FF4609"/>
    <w:rsid w:val="00FF4836"/>
    <w:rsid w:val="755C7D9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FB724AF"/>
  <w15:docId w15:val="{E3512899-EB79-421F-A7EA-7CC0F1EFD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10BE0"/>
    <w:pPr>
      <w:widowControl w:val="0"/>
    </w:pPr>
    <w:rPr>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4B3683"/>
    <w:pPr>
      <w:tabs>
        <w:tab w:val="center" w:pos="4252"/>
        <w:tab w:val="right" w:pos="8504"/>
      </w:tabs>
    </w:pPr>
  </w:style>
  <w:style w:type="paragraph" w:styleId="Piedepgina">
    <w:name w:val="footer"/>
    <w:basedOn w:val="Normal"/>
    <w:rsid w:val="004B3683"/>
    <w:pPr>
      <w:tabs>
        <w:tab w:val="center" w:pos="4252"/>
        <w:tab w:val="right" w:pos="8504"/>
      </w:tabs>
    </w:pPr>
  </w:style>
  <w:style w:type="table" w:styleId="Tablaconcuadrcula">
    <w:name w:val="Table Grid"/>
    <w:basedOn w:val="Tablanormal"/>
    <w:rsid w:val="00A80F0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onBriFr">
    <w:name w:val="GonBriFr"/>
    <w:semiHidden/>
    <w:rsid w:val="00810BE0"/>
    <w:rPr>
      <w:rFonts w:ascii="Arial" w:hAnsi="Arial" w:cs="Arial"/>
      <w:color w:val="000080"/>
      <w:sz w:val="20"/>
      <w:szCs w:val="20"/>
    </w:rPr>
  </w:style>
  <w:style w:type="character" w:styleId="Hipervnculo">
    <w:name w:val="Hyperlink"/>
    <w:rsid w:val="009613CD"/>
    <w:rPr>
      <w:color w:val="0000FF"/>
      <w:u w:val="single"/>
    </w:rPr>
  </w:style>
  <w:style w:type="paragraph" w:styleId="Textodeglobo">
    <w:name w:val="Balloon Text"/>
    <w:basedOn w:val="Normal"/>
    <w:semiHidden/>
    <w:rsid w:val="00462640"/>
    <w:rPr>
      <w:rFonts w:ascii="Tahoma" w:hAnsi="Tahoma" w:cs="Tahoma"/>
      <w:sz w:val="16"/>
      <w:szCs w:val="16"/>
    </w:rPr>
  </w:style>
  <w:style w:type="paragraph" w:styleId="NormalWeb">
    <w:name w:val="Normal (Web)"/>
    <w:basedOn w:val="Normal"/>
    <w:rsid w:val="00C65D45"/>
    <w:pPr>
      <w:widowControl/>
      <w:spacing w:before="100" w:beforeAutospacing="1" w:after="100" w:afterAutospacing="1"/>
    </w:pPr>
    <w:rPr>
      <w:sz w:val="24"/>
      <w:szCs w:val="24"/>
    </w:rPr>
  </w:style>
  <w:style w:type="character" w:styleId="Hipervnculovisitado">
    <w:name w:val="FollowedHyperlink"/>
    <w:rsid w:val="00122A76"/>
    <w:rPr>
      <w:color w:val="800080"/>
      <w:u w:val="single"/>
    </w:rPr>
  </w:style>
  <w:style w:type="character" w:customStyle="1" w:styleId="Nombre">
    <w:name w:val="Nombre"/>
    <w:semiHidden/>
    <w:rsid w:val="006731F5"/>
    <w:rPr>
      <w:rFonts w:ascii="Arial" w:hAnsi="Arial" w:cs="Arial"/>
      <w:color w:val="auto"/>
      <w:sz w:val="20"/>
      <w:szCs w:val="20"/>
    </w:rPr>
  </w:style>
  <w:style w:type="paragraph" w:styleId="Prrafodelista">
    <w:name w:val="List Paragraph"/>
    <w:basedOn w:val="Normal"/>
    <w:uiPriority w:val="34"/>
    <w:qFormat/>
    <w:rsid w:val="00755E30"/>
    <w:pPr>
      <w:widowControl/>
      <w:spacing w:after="200" w:line="276" w:lineRule="auto"/>
      <w:ind w:left="720"/>
      <w:contextualSpacing/>
    </w:pPr>
    <w:rPr>
      <w:rFonts w:ascii="Calibri" w:eastAsia="Calibri" w:hAnsi="Calibri"/>
      <w:sz w:val="22"/>
      <w:szCs w:val="22"/>
      <w:lang w:val="es-ES_tradnl" w:eastAsia="en-US"/>
    </w:rPr>
  </w:style>
  <w:style w:type="paragraph" w:styleId="Mapadeldocumento">
    <w:name w:val="Document Map"/>
    <w:basedOn w:val="Normal"/>
    <w:semiHidden/>
    <w:rsid w:val="00E3607E"/>
    <w:pPr>
      <w:shd w:val="clear" w:color="auto" w:fill="000080"/>
    </w:pPr>
    <w:rPr>
      <w:rFonts w:ascii="Tahoma" w:hAnsi="Tahoma" w:cs="Tahoma"/>
    </w:rPr>
  </w:style>
  <w:style w:type="character" w:customStyle="1" w:styleId="EncabezadoCar">
    <w:name w:val="Encabezado Car"/>
    <w:basedOn w:val="Fuentedeprrafopredeter"/>
    <w:link w:val="Encabezado"/>
    <w:uiPriority w:val="99"/>
    <w:rsid w:val="0044550D"/>
    <w:rPr>
      <w:lang w:eastAsia="es-ES"/>
    </w:rPr>
  </w:style>
  <w:style w:type="character" w:styleId="nfasis">
    <w:name w:val="Emphasis"/>
    <w:basedOn w:val="Fuentedeprrafopredeter"/>
    <w:uiPriority w:val="20"/>
    <w:qFormat/>
    <w:rsid w:val="00685A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334967">
      <w:bodyDiv w:val="1"/>
      <w:marLeft w:val="0"/>
      <w:marRight w:val="0"/>
      <w:marTop w:val="0"/>
      <w:marBottom w:val="0"/>
      <w:divBdr>
        <w:top w:val="none" w:sz="0" w:space="0" w:color="auto"/>
        <w:left w:val="none" w:sz="0" w:space="0" w:color="auto"/>
        <w:bottom w:val="none" w:sz="0" w:space="0" w:color="auto"/>
        <w:right w:val="none" w:sz="0" w:space="0" w:color="auto"/>
      </w:divBdr>
    </w:div>
    <w:div w:id="174005763">
      <w:bodyDiv w:val="1"/>
      <w:marLeft w:val="0"/>
      <w:marRight w:val="0"/>
      <w:marTop w:val="0"/>
      <w:marBottom w:val="0"/>
      <w:divBdr>
        <w:top w:val="none" w:sz="0" w:space="0" w:color="auto"/>
        <w:left w:val="none" w:sz="0" w:space="0" w:color="auto"/>
        <w:bottom w:val="none" w:sz="0" w:space="0" w:color="auto"/>
        <w:right w:val="none" w:sz="0" w:space="0" w:color="auto"/>
      </w:divBdr>
    </w:div>
    <w:div w:id="364451724">
      <w:bodyDiv w:val="1"/>
      <w:marLeft w:val="0"/>
      <w:marRight w:val="0"/>
      <w:marTop w:val="0"/>
      <w:marBottom w:val="0"/>
      <w:divBdr>
        <w:top w:val="none" w:sz="0" w:space="0" w:color="auto"/>
        <w:left w:val="none" w:sz="0" w:space="0" w:color="auto"/>
        <w:bottom w:val="none" w:sz="0" w:space="0" w:color="auto"/>
        <w:right w:val="none" w:sz="0" w:space="0" w:color="auto"/>
      </w:divBdr>
      <w:divsChild>
        <w:div w:id="1420566594">
          <w:marLeft w:val="0"/>
          <w:marRight w:val="0"/>
          <w:marTop w:val="0"/>
          <w:marBottom w:val="0"/>
          <w:divBdr>
            <w:top w:val="none" w:sz="0" w:space="0" w:color="auto"/>
            <w:left w:val="none" w:sz="0" w:space="0" w:color="auto"/>
            <w:bottom w:val="none" w:sz="0" w:space="0" w:color="auto"/>
            <w:right w:val="none" w:sz="0" w:space="0" w:color="auto"/>
          </w:divBdr>
        </w:div>
      </w:divsChild>
    </w:div>
    <w:div w:id="592520760">
      <w:bodyDiv w:val="1"/>
      <w:marLeft w:val="0"/>
      <w:marRight w:val="0"/>
      <w:marTop w:val="0"/>
      <w:marBottom w:val="0"/>
      <w:divBdr>
        <w:top w:val="none" w:sz="0" w:space="0" w:color="auto"/>
        <w:left w:val="none" w:sz="0" w:space="0" w:color="auto"/>
        <w:bottom w:val="none" w:sz="0" w:space="0" w:color="auto"/>
        <w:right w:val="none" w:sz="0" w:space="0" w:color="auto"/>
      </w:divBdr>
      <w:divsChild>
        <w:div w:id="459766013">
          <w:marLeft w:val="0"/>
          <w:marRight w:val="0"/>
          <w:marTop w:val="0"/>
          <w:marBottom w:val="0"/>
          <w:divBdr>
            <w:top w:val="none" w:sz="0" w:space="0" w:color="auto"/>
            <w:left w:val="none" w:sz="0" w:space="0" w:color="auto"/>
            <w:bottom w:val="none" w:sz="0" w:space="0" w:color="auto"/>
            <w:right w:val="none" w:sz="0" w:space="0" w:color="auto"/>
          </w:divBdr>
        </w:div>
      </w:divsChild>
    </w:div>
    <w:div w:id="957949896">
      <w:bodyDiv w:val="1"/>
      <w:marLeft w:val="0"/>
      <w:marRight w:val="0"/>
      <w:marTop w:val="0"/>
      <w:marBottom w:val="0"/>
      <w:divBdr>
        <w:top w:val="none" w:sz="0" w:space="0" w:color="auto"/>
        <w:left w:val="none" w:sz="0" w:space="0" w:color="auto"/>
        <w:bottom w:val="none" w:sz="0" w:space="0" w:color="auto"/>
        <w:right w:val="none" w:sz="0" w:space="0" w:color="auto"/>
      </w:divBdr>
    </w:div>
    <w:div w:id="1072849579">
      <w:bodyDiv w:val="1"/>
      <w:marLeft w:val="0"/>
      <w:marRight w:val="0"/>
      <w:marTop w:val="0"/>
      <w:marBottom w:val="0"/>
      <w:divBdr>
        <w:top w:val="none" w:sz="0" w:space="0" w:color="auto"/>
        <w:left w:val="none" w:sz="0" w:space="0" w:color="auto"/>
        <w:bottom w:val="none" w:sz="0" w:space="0" w:color="auto"/>
        <w:right w:val="none" w:sz="0" w:space="0" w:color="auto"/>
      </w:divBdr>
    </w:div>
    <w:div w:id="1517840156">
      <w:bodyDiv w:val="1"/>
      <w:marLeft w:val="0"/>
      <w:marRight w:val="0"/>
      <w:marTop w:val="0"/>
      <w:marBottom w:val="0"/>
      <w:divBdr>
        <w:top w:val="none" w:sz="0" w:space="0" w:color="auto"/>
        <w:left w:val="none" w:sz="0" w:space="0" w:color="auto"/>
        <w:bottom w:val="none" w:sz="0" w:space="0" w:color="auto"/>
        <w:right w:val="none" w:sz="0" w:space="0" w:color="auto"/>
      </w:divBdr>
    </w:div>
    <w:div w:id="1566909883">
      <w:bodyDiv w:val="1"/>
      <w:marLeft w:val="0"/>
      <w:marRight w:val="0"/>
      <w:marTop w:val="0"/>
      <w:marBottom w:val="0"/>
      <w:divBdr>
        <w:top w:val="none" w:sz="0" w:space="0" w:color="auto"/>
        <w:left w:val="none" w:sz="0" w:space="0" w:color="auto"/>
        <w:bottom w:val="none" w:sz="0" w:space="0" w:color="auto"/>
        <w:right w:val="none" w:sz="0" w:space="0" w:color="auto"/>
      </w:divBdr>
    </w:div>
    <w:div w:id="1570456368">
      <w:bodyDiv w:val="1"/>
      <w:marLeft w:val="0"/>
      <w:marRight w:val="0"/>
      <w:marTop w:val="0"/>
      <w:marBottom w:val="0"/>
      <w:divBdr>
        <w:top w:val="none" w:sz="0" w:space="0" w:color="auto"/>
        <w:left w:val="none" w:sz="0" w:space="0" w:color="auto"/>
        <w:bottom w:val="none" w:sz="0" w:space="0" w:color="auto"/>
        <w:right w:val="none" w:sz="0" w:space="0" w:color="auto"/>
      </w:divBdr>
      <w:divsChild>
        <w:div w:id="1761364970">
          <w:marLeft w:val="0"/>
          <w:marRight w:val="0"/>
          <w:marTop w:val="0"/>
          <w:marBottom w:val="0"/>
          <w:divBdr>
            <w:top w:val="none" w:sz="0" w:space="0" w:color="auto"/>
            <w:left w:val="none" w:sz="0" w:space="0" w:color="auto"/>
            <w:bottom w:val="none" w:sz="0" w:space="0" w:color="auto"/>
            <w:right w:val="none" w:sz="0" w:space="0" w:color="auto"/>
          </w:divBdr>
        </w:div>
        <w:div w:id="1997149341">
          <w:marLeft w:val="0"/>
          <w:marRight w:val="0"/>
          <w:marTop w:val="0"/>
          <w:marBottom w:val="0"/>
          <w:divBdr>
            <w:top w:val="none" w:sz="0" w:space="0" w:color="auto"/>
            <w:left w:val="none" w:sz="0" w:space="0" w:color="auto"/>
            <w:bottom w:val="none" w:sz="0" w:space="0" w:color="auto"/>
            <w:right w:val="none" w:sz="0" w:space="0" w:color="auto"/>
          </w:divBdr>
        </w:div>
      </w:divsChild>
    </w:div>
    <w:div w:id="1595362043">
      <w:bodyDiv w:val="1"/>
      <w:marLeft w:val="0"/>
      <w:marRight w:val="0"/>
      <w:marTop w:val="0"/>
      <w:marBottom w:val="0"/>
      <w:divBdr>
        <w:top w:val="none" w:sz="0" w:space="0" w:color="auto"/>
        <w:left w:val="none" w:sz="0" w:space="0" w:color="auto"/>
        <w:bottom w:val="none" w:sz="0" w:space="0" w:color="auto"/>
        <w:right w:val="none" w:sz="0" w:space="0" w:color="auto"/>
      </w:divBdr>
      <w:divsChild>
        <w:div w:id="1051614681">
          <w:marLeft w:val="0"/>
          <w:marRight w:val="0"/>
          <w:marTop w:val="0"/>
          <w:marBottom w:val="0"/>
          <w:divBdr>
            <w:top w:val="none" w:sz="0" w:space="0" w:color="auto"/>
            <w:left w:val="none" w:sz="0" w:space="0" w:color="auto"/>
            <w:bottom w:val="none" w:sz="0" w:space="0" w:color="auto"/>
            <w:right w:val="none" w:sz="0" w:space="0" w:color="auto"/>
          </w:divBdr>
        </w:div>
      </w:divsChild>
    </w:div>
    <w:div w:id="1799832107">
      <w:bodyDiv w:val="1"/>
      <w:marLeft w:val="0"/>
      <w:marRight w:val="0"/>
      <w:marTop w:val="0"/>
      <w:marBottom w:val="0"/>
      <w:divBdr>
        <w:top w:val="none" w:sz="0" w:space="0" w:color="auto"/>
        <w:left w:val="none" w:sz="0" w:space="0" w:color="auto"/>
        <w:bottom w:val="none" w:sz="0" w:space="0" w:color="auto"/>
        <w:right w:val="none" w:sz="0" w:space="0" w:color="auto"/>
      </w:divBdr>
      <w:divsChild>
        <w:div w:id="1153370375">
          <w:marLeft w:val="0"/>
          <w:marRight w:val="0"/>
          <w:marTop w:val="0"/>
          <w:marBottom w:val="0"/>
          <w:divBdr>
            <w:top w:val="none" w:sz="0" w:space="0" w:color="auto"/>
            <w:left w:val="none" w:sz="0" w:space="0" w:color="auto"/>
            <w:bottom w:val="none" w:sz="0" w:space="0" w:color="auto"/>
            <w:right w:val="none" w:sz="0" w:space="0" w:color="auto"/>
          </w:divBdr>
        </w:div>
      </w:divsChild>
    </w:div>
    <w:div w:id="1802646146">
      <w:bodyDiv w:val="1"/>
      <w:marLeft w:val="0"/>
      <w:marRight w:val="0"/>
      <w:marTop w:val="0"/>
      <w:marBottom w:val="0"/>
      <w:divBdr>
        <w:top w:val="none" w:sz="0" w:space="0" w:color="auto"/>
        <w:left w:val="none" w:sz="0" w:space="0" w:color="auto"/>
        <w:bottom w:val="none" w:sz="0" w:space="0" w:color="auto"/>
        <w:right w:val="none" w:sz="0" w:space="0" w:color="auto"/>
      </w:divBdr>
    </w:div>
    <w:div w:id="1970285837">
      <w:bodyDiv w:val="1"/>
      <w:marLeft w:val="0"/>
      <w:marRight w:val="0"/>
      <w:marTop w:val="0"/>
      <w:marBottom w:val="0"/>
      <w:divBdr>
        <w:top w:val="none" w:sz="0" w:space="0" w:color="auto"/>
        <w:left w:val="none" w:sz="0" w:space="0" w:color="auto"/>
        <w:bottom w:val="none" w:sz="0" w:space="0" w:color="auto"/>
        <w:right w:val="none" w:sz="0" w:space="0" w:color="auto"/>
      </w:divBdr>
      <w:divsChild>
        <w:div w:id="67472455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onBriFr\Mis%20documentos\APETIC%20Javier\Plantillas\Impresos%20oficiales\Oficio_05.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4EA47B4E26AF134BBB41DA7E3270BFA7" ma:contentTypeVersion="12" ma:contentTypeDescription="Crear nuevo documento." ma:contentTypeScope="" ma:versionID="6d553159bf9f2354f497958b2ba65da2">
  <xsd:schema xmlns:xsd="http://www.w3.org/2001/XMLSchema" xmlns:xs="http://www.w3.org/2001/XMLSchema" xmlns:p="http://schemas.microsoft.com/office/2006/metadata/properties" xmlns:ns2="47a38fd9-a437-4c3c-9dab-efdcdd314cae" xmlns:ns3="8d16d957-28a4-4be0-97cd-cec883c3edff" targetNamespace="http://schemas.microsoft.com/office/2006/metadata/properties" ma:root="true" ma:fieldsID="a2b2d393f64460ac85485f9b2a588673" ns2:_="" ns3:_="">
    <xsd:import namespace="47a38fd9-a437-4c3c-9dab-efdcdd314cae"/>
    <xsd:import namespace="8d16d957-28a4-4be0-97cd-cec883c3edf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a38fd9-a437-4c3c-9dab-efdcdd314ca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d16d957-28a4-4be0-97cd-cec883c3edff"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1B72097-4772-4F7D-8848-94837CB7F78C}">
  <ds:schemaRefs>
    <ds:schemaRef ds:uri="http://schemas.microsoft.com/sharepoint/v3/contenttype/forms"/>
  </ds:schemaRefs>
</ds:datastoreItem>
</file>

<file path=customXml/itemProps2.xml><?xml version="1.0" encoding="utf-8"?>
<ds:datastoreItem xmlns:ds="http://schemas.openxmlformats.org/officeDocument/2006/customXml" ds:itemID="{3CA906AB-7505-47E4-B25A-54E124AB6B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a38fd9-a437-4c3c-9dab-efdcdd314cae"/>
    <ds:schemaRef ds:uri="8d16d957-28a4-4be0-97cd-cec883c3ed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060A9B2-3A26-4E80-9335-A7069304FA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Oficio_05</Template>
  <TotalTime>46</TotalTime>
  <Pages>2</Pages>
  <Words>586</Words>
  <Characters>3224</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mec</Company>
  <LinksUpToDate>false</LinksUpToDate>
  <CharactersWithSpaces>3803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GonBriFr</dc:creator>
  <cp:lastModifiedBy>ANA MARIA NUÑEZ HERRERA</cp:lastModifiedBy>
  <cp:revision>3</cp:revision>
  <cp:lastPrinted>2023-05-18T09:59:00Z</cp:lastPrinted>
  <dcterms:created xsi:type="dcterms:W3CDTF">2026-06-18T10:18:00Z</dcterms:created>
  <dcterms:modified xsi:type="dcterms:W3CDTF">2026-06-18T10:57:00Z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